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8E05C2" w14:textId="77777777" w:rsidR="00A94009" w:rsidRDefault="00267439" w:rsidP="00267439">
      <w:pPr>
        <w:jc w:val="center"/>
        <w:outlineLvl w:val="0"/>
        <w:rPr>
          <w:rFonts w:ascii="Arial" w:hAnsi="Arial" w:cs="Arial"/>
          <w:b/>
          <w:smallCaps/>
        </w:rPr>
      </w:pPr>
      <w:r>
        <w:rPr>
          <w:rFonts w:ascii="Arial" w:hAnsi="Arial" w:cs="Arial"/>
          <w:b/>
          <w:smallCaps/>
        </w:rPr>
        <w:t xml:space="preserve">ŽÁDOST O </w:t>
      </w:r>
      <w:r w:rsidR="00A94009">
        <w:rPr>
          <w:rFonts w:ascii="Arial" w:hAnsi="Arial" w:cs="Arial"/>
          <w:b/>
          <w:smallCaps/>
        </w:rPr>
        <w:t>STANOVISKO ETICKÉ KOMISE KE KLINICKÉMU HODNOCENÍ LÉČIV</w:t>
      </w:r>
    </w:p>
    <w:p w14:paraId="5E7FBC0A" w14:textId="77777777" w:rsidR="00A94009" w:rsidRDefault="00AA403F" w:rsidP="00267439">
      <w:pPr>
        <w:jc w:val="center"/>
        <w:outlineLvl w:val="0"/>
        <w:rPr>
          <w:rFonts w:ascii="Arial" w:hAnsi="Arial" w:cs="Arial"/>
          <w:b/>
          <w:i/>
          <w:smallCaps/>
          <w:sz w:val="18"/>
          <w:szCs w:val="18"/>
        </w:rPr>
      </w:pPr>
      <w:r>
        <w:rPr>
          <w:rFonts w:ascii="Arial" w:hAnsi="Arial" w:cs="Arial"/>
          <w:b/>
          <w:i/>
          <w:smallCaps/>
          <w:sz w:val="18"/>
          <w:szCs w:val="18"/>
        </w:rPr>
        <w:t xml:space="preserve">Request for </w:t>
      </w:r>
      <w:r w:rsidR="00A94009">
        <w:rPr>
          <w:rFonts w:ascii="Arial" w:hAnsi="Arial" w:cs="Arial"/>
          <w:b/>
          <w:i/>
          <w:smallCaps/>
          <w:sz w:val="18"/>
          <w:szCs w:val="18"/>
        </w:rPr>
        <w:t>Opinion of the Ethics Committee on Clinical Trial on Human  Medicinal Products</w:t>
      </w:r>
    </w:p>
    <w:p w14:paraId="655DC04B" w14:textId="77777777" w:rsidR="00A94009" w:rsidRDefault="00A94009" w:rsidP="00E51760">
      <w:pPr>
        <w:jc w:val="center"/>
        <w:rPr>
          <w:rFonts w:ascii="Arial" w:hAnsi="Arial" w:cs="Arial"/>
          <w:smallCaps/>
        </w:rPr>
      </w:pPr>
    </w:p>
    <w:p w14:paraId="58A6F654" w14:textId="77777777" w:rsidR="002C1DCA" w:rsidRPr="002C1DCA" w:rsidRDefault="002C1DCA" w:rsidP="002C1DCA">
      <w:pPr>
        <w:jc w:val="center"/>
        <w:rPr>
          <w:i/>
          <w:color w:val="0000FF"/>
          <w:sz w:val="20"/>
          <w:szCs w:val="20"/>
          <w:u w:color="0000FF"/>
        </w:rPr>
      </w:pPr>
      <w:r w:rsidRPr="002C1DCA">
        <w:rPr>
          <w:i/>
          <w:color w:val="0000FF"/>
          <w:sz w:val="20"/>
          <w:szCs w:val="20"/>
          <w:u w:color="0000FF"/>
        </w:rPr>
        <w:t>(</w:t>
      </w:r>
      <w:r w:rsidRPr="002C1DCA">
        <w:rPr>
          <w:i/>
          <w:color w:val="0000FF"/>
          <w:sz w:val="20"/>
          <w:szCs w:val="20"/>
          <w:u w:val="single" w:color="0000FF"/>
        </w:rPr>
        <w:t>Vyplněný formulář zašlete prosím e-mailem</w:t>
      </w:r>
      <w:r w:rsidRPr="002C1DCA">
        <w:rPr>
          <w:i/>
          <w:color w:val="0000FF"/>
          <w:sz w:val="20"/>
          <w:szCs w:val="20"/>
          <w:u w:color="0000FF"/>
        </w:rPr>
        <w:t>)</w:t>
      </w:r>
    </w:p>
    <w:p w14:paraId="1844E2BD" w14:textId="77777777" w:rsidR="00E51760" w:rsidRDefault="00E51760" w:rsidP="00E51760">
      <w:pPr>
        <w:jc w:val="center"/>
        <w:rPr>
          <w:rFonts w:ascii="Arial" w:hAnsi="Arial" w:cs="Arial"/>
          <w:smallCaps/>
        </w:rPr>
      </w:pPr>
    </w:p>
    <w:p w14:paraId="25BB278E" w14:textId="77777777" w:rsidR="0040551E" w:rsidRPr="00E51760" w:rsidRDefault="0040551E" w:rsidP="00E51760">
      <w:pPr>
        <w:jc w:val="center"/>
        <w:rPr>
          <w:rFonts w:ascii="Arial" w:hAnsi="Arial" w:cs="Arial"/>
          <w:smallCaps/>
        </w:rPr>
      </w:pPr>
    </w:p>
    <w:p w14:paraId="17E94396" w14:textId="77777777" w:rsidR="00A94009" w:rsidRPr="006C68A2" w:rsidRDefault="008E7E84">
      <w:pPr>
        <w:rPr>
          <w:rFonts w:ascii="Arial" w:hAnsi="Arial" w:cs="Arial"/>
          <w:i/>
          <w:smallCaps/>
          <w:sz w:val="16"/>
          <w:szCs w:val="16"/>
        </w:rPr>
      </w:pPr>
      <w:r w:rsidRPr="00060DF1">
        <w:rPr>
          <w:rFonts w:ascii="Arial" w:hAnsi="Arial" w:cs="Arial"/>
          <w:b/>
          <w:sz w:val="16"/>
          <w:szCs w:val="16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Zaškrtávací1"/>
      <w:r w:rsidRPr="00060DF1">
        <w:rPr>
          <w:rFonts w:ascii="Arial" w:hAnsi="Arial" w:cs="Arial"/>
          <w:b/>
          <w:sz w:val="16"/>
          <w:szCs w:val="16"/>
        </w:rPr>
        <w:instrText xml:space="preserve"> FORMCHECKBOX </w:instrText>
      </w:r>
      <w:r w:rsidR="00CF0659" w:rsidRPr="00060DF1">
        <w:rPr>
          <w:rFonts w:ascii="Arial" w:hAnsi="Arial" w:cs="Arial"/>
          <w:b/>
          <w:sz w:val="16"/>
          <w:szCs w:val="16"/>
        </w:rPr>
      </w:r>
      <w:r w:rsidRPr="00060DF1">
        <w:rPr>
          <w:rFonts w:ascii="Arial" w:hAnsi="Arial" w:cs="Arial"/>
          <w:b/>
          <w:sz w:val="16"/>
          <w:szCs w:val="16"/>
        </w:rPr>
        <w:fldChar w:fldCharType="end"/>
      </w:r>
      <w:bookmarkEnd w:id="0"/>
      <w:r w:rsidR="00965EF7">
        <w:rPr>
          <w:rFonts w:ascii="Arial" w:hAnsi="Arial" w:cs="Arial"/>
          <w:sz w:val="16"/>
          <w:szCs w:val="16"/>
        </w:rPr>
        <w:t xml:space="preserve">  Multicentrické klinické hodnocení</w:t>
      </w:r>
      <w:r w:rsidR="00A94009" w:rsidRPr="006C68A2">
        <w:rPr>
          <w:rFonts w:ascii="Arial" w:hAnsi="Arial" w:cs="Arial"/>
          <w:sz w:val="16"/>
          <w:szCs w:val="16"/>
        </w:rPr>
        <w:t>, je požadováno stanovisko multicentrické EK pro všechna centra</w:t>
      </w:r>
    </w:p>
    <w:p w14:paraId="6AD29287" w14:textId="77777777" w:rsidR="00A94009" w:rsidRPr="006C68A2" w:rsidRDefault="00A94009" w:rsidP="00754814">
      <w:pPr>
        <w:jc w:val="both"/>
        <w:outlineLvl w:val="0"/>
        <w:rPr>
          <w:rFonts w:ascii="Arial" w:hAnsi="Arial" w:cs="Arial"/>
          <w:sz w:val="16"/>
          <w:szCs w:val="16"/>
        </w:rPr>
      </w:pPr>
      <w:r w:rsidRPr="006C68A2">
        <w:rPr>
          <w:rFonts w:ascii="Arial" w:hAnsi="Arial" w:cs="Arial"/>
          <w:i/>
          <w:sz w:val="16"/>
          <w:szCs w:val="16"/>
        </w:rPr>
        <w:t xml:space="preserve">      Multi-centric clinical trial, opinion issued by Ethics Committee for Multi-Centric Clinical Trials is required</w:t>
      </w:r>
      <w:r w:rsidR="0024252F">
        <w:rPr>
          <w:rFonts w:ascii="Arial" w:hAnsi="Arial" w:cs="Arial"/>
          <w:sz w:val="16"/>
          <w:szCs w:val="16"/>
        </w:rPr>
        <w:t xml:space="preserve"> </w:t>
      </w:r>
    </w:p>
    <w:p w14:paraId="2B4C385C" w14:textId="77777777" w:rsidR="004244B9" w:rsidRPr="00E51760" w:rsidRDefault="004244B9">
      <w:pPr>
        <w:jc w:val="both"/>
        <w:rPr>
          <w:rFonts w:ascii="Arial" w:hAnsi="Arial" w:cs="Arial"/>
          <w:sz w:val="18"/>
          <w:szCs w:val="18"/>
        </w:rPr>
      </w:pPr>
    </w:p>
    <w:p w14:paraId="261AE9E1" w14:textId="77777777" w:rsidR="00A94009" w:rsidRPr="006C68A2" w:rsidRDefault="008E7E84">
      <w:pPr>
        <w:jc w:val="both"/>
        <w:rPr>
          <w:rFonts w:ascii="Arial" w:hAnsi="Arial" w:cs="Arial"/>
          <w:sz w:val="16"/>
          <w:szCs w:val="16"/>
        </w:rPr>
      </w:pPr>
      <w:r w:rsidRPr="00060DF1">
        <w:rPr>
          <w:rFonts w:ascii="Arial" w:hAnsi="Arial" w:cs="Arial"/>
          <w:b/>
          <w:sz w:val="16"/>
          <w:szCs w:val="16"/>
        </w:rPr>
        <w:fldChar w:fldCharType="begin">
          <w:ffData>
            <w:name w:val="Zaškrtávací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Zaškrtávací2"/>
      <w:r w:rsidRPr="00060DF1">
        <w:rPr>
          <w:rFonts w:ascii="Arial" w:hAnsi="Arial" w:cs="Arial"/>
          <w:b/>
          <w:sz w:val="16"/>
          <w:szCs w:val="16"/>
        </w:rPr>
        <w:instrText xml:space="preserve"> FORMCHECKBOX </w:instrText>
      </w:r>
      <w:r w:rsidR="00CF0659" w:rsidRPr="00060DF1">
        <w:rPr>
          <w:rFonts w:ascii="Arial" w:hAnsi="Arial" w:cs="Arial"/>
          <w:b/>
          <w:sz w:val="16"/>
          <w:szCs w:val="16"/>
        </w:rPr>
      </w:r>
      <w:r w:rsidRPr="00060DF1">
        <w:rPr>
          <w:rFonts w:ascii="Arial" w:hAnsi="Arial" w:cs="Arial"/>
          <w:b/>
          <w:sz w:val="16"/>
          <w:szCs w:val="16"/>
        </w:rPr>
        <w:fldChar w:fldCharType="end"/>
      </w:r>
      <w:bookmarkEnd w:id="1"/>
      <w:r w:rsidR="00965EF7">
        <w:rPr>
          <w:rFonts w:ascii="Arial" w:hAnsi="Arial" w:cs="Arial"/>
          <w:sz w:val="16"/>
          <w:szCs w:val="16"/>
        </w:rPr>
        <w:t xml:space="preserve">  Multicentrické klinické hodnocení</w:t>
      </w:r>
      <w:r w:rsidR="00A94009" w:rsidRPr="006C68A2">
        <w:rPr>
          <w:rFonts w:ascii="Arial" w:hAnsi="Arial" w:cs="Arial"/>
          <w:sz w:val="16"/>
          <w:szCs w:val="16"/>
        </w:rPr>
        <w:t xml:space="preserve">, je požadováno stanovisko </w:t>
      </w:r>
      <w:r w:rsidR="00747F76">
        <w:rPr>
          <w:rFonts w:ascii="Arial" w:hAnsi="Arial" w:cs="Arial"/>
          <w:sz w:val="16"/>
          <w:szCs w:val="16"/>
        </w:rPr>
        <w:t xml:space="preserve">lokální </w:t>
      </w:r>
      <w:r w:rsidR="00A94009" w:rsidRPr="006C68A2">
        <w:rPr>
          <w:rFonts w:ascii="Arial" w:hAnsi="Arial" w:cs="Arial"/>
          <w:sz w:val="16"/>
          <w:szCs w:val="16"/>
        </w:rPr>
        <w:t xml:space="preserve">EK </w:t>
      </w:r>
      <w:r w:rsidR="00747F76">
        <w:rPr>
          <w:rFonts w:ascii="Arial" w:hAnsi="Arial" w:cs="Arial"/>
          <w:sz w:val="16"/>
          <w:szCs w:val="16"/>
        </w:rPr>
        <w:t>(vyjádření ke zkoušejícímu a pracovišti)</w:t>
      </w:r>
    </w:p>
    <w:p w14:paraId="718B2903" w14:textId="77777777" w:rsidR="00A94009" w:rsidRPr="006C68A2" w:rsidRDefault="00A94009">
      <w:pPr>
        <w:jc w:val="both"/>
        <w:rPr>
          <w:rFonts w:ascii="Arial" w:hAnsi="Arial" w:cs="Arial"/>
          <w:i/>
          <w:sz w:val="16"/>
          <w:szCs w:val="16"/>
        </w:rPr>
      </w:pPr>
      <w:r w:rsidRPr="006C68A2">
        <w:rPr>
          <w:rFonts w:ascii="Arial" w:hAnsi="Arial" w:cs="Arial"/>
          <w:i/>
          <w:sz w:val="16"/>
          <w:szCs w:val="16"/>
        </w:rPr>
        <w:t xml:space="preserve">      Multi-centric clinical trial, opinion issued by local Ethics Committee(s) is required </w:t>
      </w:r>
      <w:r w:rsidR="00747F76">
        <w:rPr>
          <w:rFonts w:ascii="Arial" w:hAnsi="Arial" w:cs="Arial"/>
          <w:i/>
          <w:sz w:val="16"/>
          <w:szCs w:val="16"/>
        </w:rPr>
        <w:t>(opinion on investigator and site)</w:t>
      </w:r>
    </w:p>
    <w:p w14:paraId="02B154D9" w14:textId="77777777" w:rsidR="004244B9" w:rsidRPr="00E51760" w:rsidRDefault="004244B9">
      <w:pPr>
        <w:jc w:val="both"/>
        <w:rPr>
          <w:rFonts w:ascii="Arial" w:hAnsi="Arial" w:cs="Arial"/>
          <w:sz w:val="18"/>
          <w:szCs w:val="18"/>
        </w:rPr>
      </w:pPr>
    </w:p>
    <w:p w14:paraId="6810CCF1" w14:textId="77777777" w:rsidR="00A94009" w:rsidRPr="006C68A2" w:rsidRDefault="00A94009">
      <w:pPr>
        <w:jc w:val="both"/>
        <w:rPr>
          <w:rFonts w:ascii="Arial" w:hAnsi="Arial" w:cs="Arial"/>
          <w:i/>
          <w:sz w:val="16"/>
          <w:szCs w:val="16"/>
        </w:rPr>
      </w:pPr>
      <w:r w:rsidRPr="00060DF1">
        <w:rPr>
          <w:rFonts w:ascii="Arial" w:hAnsi="Arial" w:cs="Arial"/>
          <w:b/>
          <w:sz w:val="16"/>
          <w:szCs w:val="16"/>
        </w:rPr>
        <w:fldChar w:fldCharType="begin">
          <w:ffData>
            <w:name w:val="Zaškrtávací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" w:name="Zaškrtávací3"/>
      <w:r w:rsidRPr="00060DF1">
        <w:rPr>
          <w:rFonts w:ascii="Arial" w:hAnsi="Arial" w:cs="Arial"/>
          <w:b/>
          <w:sz w:val="16"/>
          <w:szCs w:val="16"/>
        </w:rPr>
        <w:instrText xml:space="preserve"> FORMCHECKBOX </w:instrText>
      </w:r>
      <w:r w:rsidRPr="00060DF1">
        <w:rPr>
          <w:rFonts w:ascii="Arial" w:hAnsi="Arial" w:cs="Arial"/>
          <w:b/>
          <w:sz w:val="16"/>
          <w:szCs w:val="16"/>
        </w:rPr>
      </w:r>
      <w:r w:rsidRPr="00060DF1">
        <w:rPr>
          <w:rFonts w:ascii="Arial" w:hAnsi="Arial" w:cs="Arial"/>
          <w:b/>
          <w:sz w:val="16"/>
          <w:szCs w:val="16"/>
        </w:rPr>
        <w:fldChar w:fldCharType="end"/>
      </w:r>
      <w:bookmarkEnd w:id="2"/>
      <w:r w:rsidRPr="006C68A2">
        <w:rPr>
          <w:rFonts w:ascii="Arial" w:hAnsi="Arial" w:cs="Arial"/>
          <w:i/>
          <w:sz w:val="16"/>
          <w:szCs w:val="16"/>
        </w:rPr>
        <w:t xml:space="preserve">  </w:t>
      </w:r>
      <w:r w:rsidR="00965EF7">
        <w:rPr>
          <w:rFonts w:ascii="Arial" w:hAnsi="Arial" w:cs="Arial"/>
          <w:sz w:val="16"/>
          <w:szCs w:val="16"/>
        </w:rPr>
        <w:t xml:space="preserve">Klinické hodnocení </w:t>
      </w:r>
      <w:r w:rsidRPr="006C68A2">
        <w:rPr>
          <w:rFonts w:ascii="Arial" w:hAnsi="Arial" w:cs="Arial"/>
          <w:sz w:val="16"/>
          <w:szCs w:val="16"/>
        </w:rPr>
        <w:t>prováděné v jednom centru</w:t>
      </w:r>
      <w:r w:rsidR="00747F76">
        <w:rPr>
          <w:rFonts w:ascii="Arial" w:hAnsi="Arial" w:cs="Arial"/>
          <w:sz w:val="16"/>
          <w:szCs w:val="16"/>
        </w:rPr>
        <w:t xml:space="preserve"> (monocenricky)</w:t>
      </w:r>
      <w:r w:rsidRPr="006C68A2">
        <w:rPr>
          <w:rFonts w:ascii="Arial" w:hAnsi="Arial" w:cs="Arial"/>
          <w:sz w:val="16"/>
          <w:szCs w:val="16"/>
        </w:rPr>
        <w:t xml:space="preserve">, požadováno stanovisko EK </w:t>
      </w:r>
      <w:r w:rsidR="00747F76">
        <w:rPr>
          <w:rFonts w:ascii="Arial" w:hAnsi="Arial" w:cs="Arial"/>
          <w:sz w:val="16"/>
          <w:szCs w:val="16"/>
        </w:rPr>
        <w:t>(kompletní dokumentace)</w:t>
      </w:r>
    </w:p>
    <w:p w14:paraId="679317A9" w14:textId="77777777" w:rsidR="00A94009" w:rsidRPr="006C68A2" w:rsidRDefault="00A94009">
      <w:pPr>
        <w:jc w:val="both"/>
        <w:rPr>
          <w:rFonts w:ascii="Arial" w:hAnsi="Arial" w:cs="Arial"/>
          <w:sz w:val="16"/>
          <w:szCs w:val="16"/>
        </w:rPr>
      </w:pPr>
      <w:r w:rsidRPr="006C68A2">
        <w:rPr>
          <w:rFonts w:ascii="Arial" w:hAnsi="Arial" w:cs="Arial"/>
          <w:i/>
          <w:sz w:val="16"/>
          <w:szCs w:val="16"/>
        </w:rPr>
        <w:t xml:space="preserve">      Clinical trial conducted in a site</w:t>
      </w:r>
      <w:r w:rsidR="00747F76">
        <w:rPr>
          <w:rFonts w:ascii="Arial" w:hAnsi="Arial" w:cs="Arial"/>
          <w:i/>
          <w:sz w:val="16"/>
          <w:szCs w:val="16"/>
        </w:rPr>
        <w:t xml:space="preserve"> (monocentric)</w:t>
      </w:r>
      <w:r w:rsidRPr="006C68A2">
        <w:rPr>
          <w:rFonts w:ascii="Arial" w:hAnsi="Arial" w:cs="Arial"/>
          <w:i/>
          <w:sz w:val="16"/>
          <w:szCs w:val="16"/>
        </w:rPr>
        <w:t xml:space="preserve">, opinion </w:t>
      </w:r>
      <w:r w:rsidR="00747F76">
        <w:rPr>
          <w:rFonts w:ascii="Arial" w:hAnsi="Arial" w:cs="Arial"/>
          <w:i/>
          <w:sz w:val="16"/>
          <w:szCs w:val="16"/>
        </w:rPr>
        <w:t>issued by</w:t>
      </w:r>
      <w:r w:rsidRPr="006C68A2">
        <w:rPr>
          <w:rFonts w:ascii="Arial" w:hAnsi="Arial" w:cs="Arial"/>
          <w:i/>
          <w:sz w:val="16"/>
          <w:szCs w:val="16"/>
        </w:rPr>
        <w:t xml:space="preserve"> EC is required </w:t>
      </w:r>
      <w:r w:rsidR="00747F76">
        <w:rPr>
          <w:rFonts w:ascii="Arial" w:hAnsi="Arial" w:cs="Arial"/>
          <w:i/>
          <w:sz w:val="16"/>
          <w:szCs w:val="16"/>
        </w:rPr>
        <w:t>(complete documentation)</w:t>
      </w:r>
    </w:p>
    <w:p w14:paraId="10FFA4A2" w14:textId="77777777" w:rsidR="00A94009" w:rsidRDefault="00A94009">
      <w:pPr>
        <w:jc w:val="both"/>
        <w:rPr>
          <w:rFonts w:ascii="Arial" w:hAnsi="Arial" w:cs="Arial"/>
          <w:sz w:val="18"/>
          <w:szCs w:val="18"/>
        </w:rPr>
      </w:pPr>
    </w:p>
    <w:p w14:paraId="3A5BA674" w14:textId="77777777" w:rsidR="00E51760" w:rsidRDefault="00E51760">
      <w:pPr>
        <w:jc w:val="both"/>
        <w:rPr>
          <w:rFonts w:ascii="Arial" w:hAnsi="Arial" w:cs="Arial"/>
          <w:sz w:val="18"/>
          <w:szCs w:val="18"/>
        </w:rPr>
      </w:pPr>
    </w:p>
    <w:p w14:paraId="690D948B" w14:textId="77777777" w:rsidR="00396E45" w:rsidRDefault="00396E45">
      <w:pPr>
        <w:jc w:val="both"/>
        <w:rPr>
          <w:rFonts w:ascii="Arial" w:hAnsi="Arial" w:cs="Arial"/>
          <w:sz w:val="18"/>
          <w:szCs w:val="18"/>
        </w:rPr>
      </w:pPr>
    </w:p>
    <w:p w14:paraId="4908819F" w14:textId="77777777" w:rsidR="00063873" w:rsidRDefault="00063873">
      <w:pPr>
        <w:jc w:val="both"/>
        <w:rPr>
          <w:rFonts w:ascii="Arial" w:hAnsi="Arial" w:cs="Arial"/>
          <w:sz w:val="18"/>
          <w:szCs w:val="18"/>
        </w:rPr>
      </w:pPr>
    </w:p>
    <w:p w14:paraId="66618488" w14:textId="77777777" w:rsidR="00E51760" w:rsidRDefault="00E51760">
      <w:pPr>
        <w:jc w:val="both"/>
        <w:rPr>
          <w:rFonts w:ascii="Arial" w:hAnsi="Arial" w:cs="Arial"/>
          <w:sz w:val="18"/>
          <w:szCs w:val="18"/>
        </w:rPr>
      </w:pPr>
    </w:p>
    <w:p w14:paraId="46263218" w14:textId="77777777" w:rsidR="00A94009" w:rsidRPr="0024252F" w:rsidRDefault="00965EF7">
      <w:pPr>
        <w:jc w:val="both"/>
        <w:rPr>
          <w:rFonts w:ascii="Arial" w:hAnsi="Arial" w:cs="Arial"/>
          <w:i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Název klinického hodnocení</w:t>
      </w:r>
      <w:r w:rsidR="00A94009" w:rsidRPr="0024252F">
        <w:rPr>
          <w:rFonts w:ascii="Arial" w:hAnsi="Arial" w:cs="Arial"/>
          <w:sz w:val="16"/>
          <w:szCs w:val="16"/>
        </w:rPr>
        <w:t xml:space="preserve"> /</w:t>
      </w:r>
      <w:r w:rsidR="00A94009">
        <w:rPr>
          <w:rFonts w:ascii="Arial" w:hAnsi="Arial" w:cs="Arial"/>
          <w:sz w:val="16"/>
          <w:szCs w:val="16"/>
        </w:rPr>
        <w:t xml:space="preserve"> </w:t>
      </w:r>
      <w:r w:rsidR="00A94009" w:rsidRPr="0024252F">
        <w:rPr>
          <w:rFonts w:ascii="Arial" w:hAnsi="Arial" w:cs="Arial"/>
          <w:i/>
          <w:sz w:val="16"/>
          <w:szCs w:val="16"/>
        </w:rPr>
        <w:t>Full Title of the Clinical Trial:</w:t>
      </w:r>
    </w:p>
    <w:p w14:paraId="425C90A5" w14:textId="77777777" w:rsidR="00E51760" w:rsidRPr="00E51760" w:rsidRDefault="00E51760">
      <w:pPr>
        <w:jc w:val="both"/>
        <w:rPr>
          <w:rFonts w:ascii="Arial" w:hAnsi="Arial" w:cs="Arial"/>
          <w:sz w:val="10"/>
          <w:szCs w:val="10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22"/>
      </w:tblGrid>
      <w:tr w:rsidR="00B83432" w14:paraId="6C164789" w14:textId="77777777">
        <w:tc>
          <w:tcPr>
            <w:tcW w:w="9210" w:type="dxa"/>
            <w:shd w:val="clear" w:color="auto" w:fill="auto"/>
          </w:tcPr>
          <w:p w14:paraId="7425E02E" w14:textId="77777777" w:rsidR="00B83432" w:rsidRDefault="00B83432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2DC3324E" w14:textId="77777777" w:rsidR="00A94009" w:rsidRDefault="00A94009">
      <w:pPr>
        <w:jc w:val="both"/>
        <w:rPr>
          <w:rFonts w:ascii="Arial" w:hAnsi="Arial" w:cs="Arial"/>
          <w:sz w:val="18"/>
          <w:szCs w:val="18"/>
        </w:rPr>
      </w:pPr>
    </w:p>
    <w:p w14:paraId="346DA497" w14:textId="77777777" w:rsidR="00E51760" w:rsidRDefault="00E51760">
      <w:pPr>
        <w:jc w:val="both"/>
        <w:rPr>
          <w:rFonts w:ascii="Arial" w:hAnsi="Arial" w:cs="Arial"/>
          <w:sz w:val="18"/>
          <w:szCs w:val="18"/>
        </w:rPr>
      </w:pPr>
    </w:p>
    <w:p w14:paraId="6D500EEB" w14:textId="77777777" w:rsidR="00396E45" w:rsidRDefault="00396E45">
      <w:pPr>
        <w:jc w:val="both"/>
        <w:rPr>
          <w:rFonts w:ascii="Arial" w:hAnsi="Arial" w:cs="Arial"/>
          <w:sz w:val="18"/>
          <w:szCs w:val="18"/>
        </w:rPr>
      </w:pPr>
    </w:p>
    <w:p w14:paraId="335933F3" w14:textId="77777777" w:rsidR="00E51760" w:rsidRDefault="00E51760">
      <w:pPr>
        <w:jc w:val="both"/>
        <w:rPr>
          <w:rFonts w:ascii="Arial" w:hAnsi="Arial" w:cs="Arial"/>
          <w:sz w:val="18"/>
          <w:szCs w:val="18"/>
        </w:rPr>
      </w:pPr>
    </w:p>
    <w:p w14:paraId="002ABE62" w14:textId="77777777" w:rsidR="00063873" w:rsidRPr="00E51760" w:rsidRDefault="00063873">
      <w:pPr>
        <w:jc w:val="both"/>
        <w:rPr>
          <w:rFonts w:ascii="Arial" w:hAnsi="Arial" w:cs="Arial"/>
          <w:sz w:val="18"/>
          <w:szCs w:val="18"/>
        </w:rPr>
      </w:pPr>
    </w:p>
    <w:p w14:paraId="02D6658F" w14:textId="77777777" w:rsidR="002943CC" w:rsidRPr="00D75DAD" w:rsidRDefault="00E51760" w:rsidP="00193070">
      <w:pPr>
        <w:jc w:val="both"/>
        <w:outlineLvl w:val="0"/>
        <w:rPr>
          <w:rFonts w:ascii="Arial" w:hAnsi="Arial" w:cs="Arial"/>
          <w:i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Číslo </w:t>
      </w:r>
      <w:r w:rsidR="00A94009" w:rsidRPr="00607A92">
        <w:rPr>
          <w:rFonts w:ascii="Arial" w:hAnsi="Arial" w:cs="Arial"/>
          <w:sz w:val="16"/>
          <w:szCs w:val="16"/>
        </w:rPr>
        <w:t xml:space="preserve">protokolu / </w:t>
      </w:r>
      <w:r w:rsidR="00A94009" w:rsidRPr="00BF0D92">
        <w:rPr>
          <w:rFonts w:ascii="Arial" w:hAnsi="Arial" w:cs="Arial"/>
          <w:i/>
          <w:sz w:val="16"/>
          <w:szCs w:val="16"/>
        </w:rPr>
        <w:t xml:space="preserve">Protocole Code </w:t>
      </w:r>
      <w:r w:rsidRPr="00BF0D92">
        <w:rPr>
          <w:rFonts w:ascii="Arial" w:hAnsi="Arial" w:cs="Arial"/>
          <w:i/>
          <w:sz w:val="16"/>
          <w:szCs w:val="16"/>
        </w:rPr>
        <w:t>Number</w:t>
      </w:r>
      <w:r w:rsidR="005844CD" w:rsidRPr="00BF0D92">
        <w:rPr>
          <w:rFonts w:ascii="Arial" w:hAnsi="Arial" w:cs="Arial"/>
          <w:i/>
          <w:sz w:val="16"/>
          <w:szCs w:val="16"/>
        </w:rPr>
        <w:t>:</w:t>
      </w:r>
    </w:p>
    <w:p w14:paraId="7602DC04" w14:textId="77777777" w:rsidR="008B6D9F" w:rsidRPr="008B6D9F" w:rsidRDefault="008B6D9F" w:rsidP="00193070">
      <w:pPr>
        <w:jc w:val="both"/>
        <w:outlineLvl w:val="0"/>
        <w:rPr>
          <w:rFonts w:ascii="Arial" w:hAnsi="Arial" w:cs="Arial"/>
          <w:sz w:val="10"/>
          <w:szCs w:val="10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70"/>
      </w:tblGrid>
      <w:tr w:rsidR="00D75DAD" w:rsidRPr="00D75DAD" w14:paraId="5915A3B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</w:tcPr>
          <w:p w14:paraId="66BF6F17" w14:textId="77777777" w:rsidR="00D75DAD" w:rsidRPr="00D75DAD" w:rsidRDefault="00D75DAD" w:rsidP="00E5106D">
            <w:pPr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</w:tr>
    </w:tbl>
    <w:p w14:paraId="2E358B14" w14:textId="77777777" w:rsidR="00E51760" w:rsidRPr="00193070" w:rsidRDefault="00E51760">
      <w:pPr>
        <w:jc w:val="both"/>
        <w:rPr>
          <w:rFonts w:ascii="Arial" w:hAnsi="Arial" w:cs="Arial"/>
          <w:sz w:val="18"/>
          <w:szCs w:val="18"/>
        </w:rPr>
      </w:pPr>
    </w:p>
    <w:p w14:paraId="57254692" w14:textId="77777777" w:rsidR="0024252F" w:rsidRDefault="0024252F">
      <w:pPr>
        <w:jc w:val="both"/>
        <w:rPr>
          <w:rFonts w:ascii="Arial" w:hAnsi="Arial" w:cs="Arial"/>
          <w:sz w:val="18"/>
          <w:szCs w:val="18"/>
        </w:rPr>
      </w:pPr>
    </w:p>
    <w:p w14:paraId="4C1133BE" w14:textId="77777777" w:rsidR="00B04D3B" w:rsidRPr="00193070" w:rsidRDefault="00B04D3B">
      <w:pPr>
        <w:jc w:val="both"/>
        <w:rPr>
          <w:rFonts w:ascii="Arial" w:hAnsi="Arial" w:cs="Arial"/>
          <w:sz w:val="18"/>
          <w:szCs w:val="18"/>
        </w:rPr>
      </w:pPr>
    </w:p>
    <w:p w14:paraId="4AFADEA8" w14:textId="77777777" w:rsidR="00063873" w:rsidRDefault="00063873">
      <w:pPr>
        <w:jc w:val="both"/>
        <w:rPr>
          <w:rFonts w:ascii="Arial" w:hAnsi="Arial" w:cs="Arial"/>
          <w:sz w:val="18"/>
          <w:szCs w:val="18"/>
        </w:rPr>
      </w:pPr>
    </w:p>
    <w:p w14:paraId="153CBCAF" w14:textId="77777777" w:rsidR="00D75DAD" w:rsidRPr="00193070" w:rsidRDefault="00D75DAD">
      <w:pPr>
        <w:jc w:val="both"/>
        <w:rPr>
          <w:rFonts w:ascii="Arial" w:hAnsi="Arial" w:cs="Arial"/>
          <w:sz w:val="18"/>
          <w:szCs w:val="18"/>
        </w:rPr>
      </w:pPr>
    </w:p>
    <w:p w14:paraId="561F3D65" w14:textId="77777777" w:rsidR="00A94009" w:rsidRPr="00D75DAD" w:rsidRDefault="00E51760" w:rsidP="00193070">
      <w:pPr>
        <w:jc w:val="both"/>
        <w:outlineLvl w:val="0"/>
        <w:rPr>
          <w:rFonts w:ascii="Arial" w:hAnsi="Arial" w:cs="Arial"/>
          <w:i/>
          <w:sz w:val="16"/>
          <w:szCs w:val="16"/>
        </w:rPr>
      </w:pPr>
      <w:r w:rsidRPr="000831A6">
        <w:rPr>
          <w:rFonts w:ascii="Arial" w:hAnsi="Arial" w:cs="Arial"/>
          <w:sz w:val="16"/>
          <w:szCs w:val="16"/>
        </w:rPr>
        <w:t>Číslo</w:t>
      </w:r>
      <w:r w:rsidR="005844CD" w:rsidRPr="000831A6">
        <w:rPr>
          <w:rFonts w:ascii="Arial" w:hAnsi="Arial" w:cs="Arial"/>
          <w:sz w:val="16"/>
          <w:szCs w:val="16"/>
        </w:rPr>
        <w:t xml:space="preserve"> EudraCT /</w:t>
      </w:r>
      <w:r w:rsidR="005844CD" w:rsidRPr="00607A92">
        <w:rPr>
          <w:rFonts w:ascii="Arial" w:hAnsi="Arial" w:cs="Arial"/>
          <w:sz w:val="16"/>
          <w:szCs w:val="16"/>
        </w:rPr>
        <w:t xml:space="preserve"> </w:t>
      </w:r>
      <w:r w:rsidR="005844CD" w:rsidRPr="00607A92">
        <w:rPr>
          <w:rFonts w:ascii="Arial" w:hAnsi="Arial" w:cs="Arial"/>
          <w:i/>
          <w:sz w:val="16"/>
          <w:szCs w:val="16"/>
        </w:rPr>
        <w:t xml:space="preserve">EudraCT </w:t>
      </w:r>
      <w:r>
        <w:rPr>
          <w:rFonts w:ascii="Arial" w:hAnsi="Arial" w:cs="Arial"/>
          <w:i/>
          <w:sz w:val="16"/>
          <w:szCs w:val="16"/>
        </w:rPr>
        <w:t>N</w:t>
      </w:r>
      <w:r w:rsidR="005844CD" w:rsidRPr="00607A92">
        <w:rPr>
          <w:rFonts w:ascii="Arial" w:hAnsi="Arial" w:cs="Arial"/>
          <w:i/>
          <w:sz w:val="16"/>
          <w:szCs w:val="16"/>
        </w:rPr>
        <w:t>umber:</w:t>
      </w:r>
    </w:p>
    <w:p w14:paraId="078331E6" w14:textId="77777777" w:rsidR="008B6D9F" w:rsidRPr="008B6D9F" w:rsidRDefault="008B6D9F" w:rsidP="00193070">
      <w:pPr>
        <w:jc w:val="both"/>
        <w:outlineLvl w:val="0"/>
        <w:rPr>
          <w:rFonts w:ascii="Arial" w:hAnsi="Arial" w:cs="Arial"/>
          <w:sz w:val="10"/>
          <w:szCs w:val="10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70"/>
      </w:tblGrid>
      <w:tr w:rsidR="00D75DAD" w:rsidRPr="00D75DAD" w14:paraId="4A5CAC9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</w:tcPr>
          <w:p w14:paraId="4F1DEEBD" w14:textId="77777777" w:rsidR="00D75DAD" w:rsidRPr="00D75DAD" w:rsidRDefault="00D75DAD" w:rsidP="00E5106D">
            <w:pPr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</w:tr>
    </w:tbl>
    <w:p w14:paraId="6056E8B6" w14:textId="77777777" w:rsidR="002943CC" w:rsidRDefault="002943CC">
      <w:pPr>
        <w:jc w:val="both"/>
        <w:rPr>
          <w:rFonts w:ascii="Arial" w:hAnsi="Arial" w:cs="Arial"/>
          <w:sz w:val="18"/>
          <w:szCs w:val="18"/>
        </w:rPr>
      </w:pPr>
    </w:p>
    <w:p w14:paraId="012A7A9E" w14:textId="77777777" w:rsidR="00396E45" w:rsidRDefault="00396E45">
      <w:pPr>
        <w:jc w:val="both"/>
        <w:rPr>
          <w:rFonts w:ascii="Arial" w:hAnsi="Arial" w:cs="Arial"/>
          <w:sz w:val="18"/>
          <w:szCs w:val="18"/>
        </w:rPr>
      </w:pPr>
    </w:p>
    <w:p w14:paraId="55AEB379" w14:textId="77777777" w:rsidR="00063873" w:rsidRDefault="00063873">
      <w:pPr>
        <w:jc w:val="both"/>
        <w:rPr>
          <w:rFonts w:ascii="Arial" w:hAnsi="Arial" w:cs="Arial"/>
          <w:sz w:val="18"/>
          <w:szCs w:val="18"/>
        </w:rPr>
      </w:pPr>
    </w:p>
    <w:p w14:paraId="2A280C04" w14:textId="77777777" w:rsidR="0024252F" w:rsidRDefault="0024252F">
      <w:pPr>
        <w:jc w:val="both"/>
        <w:rPr>
          <w:rFonts w:ascii="Arial" w:hAnsi="Arial" w:cs="Arial"/>
          <w:sz w:val="18"/>
          <w:szCs w:val="18"/>
        </w:rPr>
      </w:pPr>
    </w:p>
    <w:p w14:paraId="5D61B956" w14:textId="77777777" w:rsidR="00E51760" w:rsidRPr="00E51760" w:rsidRDefault="00E51760">
      <w:pPr>
        <w:jc w:val="both"/>
        <w:rPr>
          <w:rFonts w:ascii="Arial" w:hAnsi="Arial" w:cs="Arial"/>
          <w:sz w:val="18"/>
          <w:szCs w:val="18"/>
        </w:rPr>
      </w:pPr>
    </w:p>
    <w:p w14:paraId="091007D0" w14:textId="77777777" w:rsidR="00A94009" w:rsidRDefault="00A94009">
      <w:pPr>
        <w:jc w:val="both"/>
        <w:rPr>
          <w:rFonts w:ascii="Arial" w:hAnsi="Arial" w:cs="Arial"/>
          <w:i/>
          <w:sz w:val="16"/>
          <w:szCs w:val="16"/>
        </w:rPr>
      </w:pPr>
      <w:r w:rsidRPr="008C48ED">
        <w:rPr>
          <w:rFonts w:ascii="Arial" w:hAnsi="Arial" w:cs="Arial"/>
          <w:sz w:val="16"/>
          <w:szCs w:val="16"/>
        </w:rPr>
        <w:t>Žadatel (Příjmení, Jméno, Titul, Instituce</w:t>
      </w:r>
      <w:r w:rsidR="008C48ED" w:rsidRPr="008C48ED">
        <w:rPr>
          <w:rFonts w:ascii="Arial" w:hAnsi="Arial" w:cs="Arial"/>
          <w:sz w:val="16"/>
          <w:szCs w:val="16"/>
        </w:rPr>
        <w:t>)</w:t>
      </w:r>
      <w:r w:rsidRPr="008C48ED">
        <w:rPr>
          <w:rFonts w:ascii="Arial" w:hAnsi="Arial" w:cs="Arial"/>
          <w:sz w:val="16"/>
          <w:szCs w:val="16"/>
        </w:rPr>
        <w:t xml:space="preserve"> /</w:t>
      </w:r>
      <w:r w:rsidR="008C48ED">
        <w:rPr>
          <w:rFonts w:ascii="Arial" w:hAnsi="Arial" w:cs="Arial"/>
          <w:sz w:val="16"/>
          <w:szCs w:val="16"/>
        </w:rPr>
        <w:t xml:space="preserve"> </w:t>
      </w:r>
      <w:r w:rsidRPr="008C48ED">
        <w:rPr>
          <w:rFonts w:ascii="Arial" w:hAnsi="Arial" w:cs="Arial"/>
          <w:i/>
          <w:sz w:val="16"/>
          <w:szCs w:val="16"/>
        </w:rPr>
        <w:t>Applicant (Surname, Name, Title, Institution)</w:t>
      </w:r>
      <w:r w:rsidR="00607A92" w:rsidRPr="008C48ED">
        <w:rPr>
          <w:rFonts w:ascii="Arial" w:hAnsi="Arial" w:cs="Arial"/>
          <w:i/>
          <w:sz w:val="16"/>
          <w:szCs w:val="16"/>
        </w:rPr>
        <w:t>:</w:t>
      </w:r>
    </w:p>
    <w:p w14:paraId="47087BCC" w14:textId="77777777" w:rsidR="00E51760" w:rsidRPr="00E51760" w:rsidRDefault="00E51760">
      <w:pPr>
        <w:jc w:val="both"/>
        <w:rPr>
          <w:rFonts w:ascii="Arial" w:hAnsi="Arial" w:cs="Arial"/>
          <w:sz w:val="10"/>
          <w:szCs w:val="10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70"/>
      </w:tblGrid>
      <w:tr w:rsidR="00A94009" w:rsidRPr="008B6D9F" w14:paraId="385F38D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</w:tcPr>
          <w:p w14:paraId="2B8214A8" w14:textId="77777777" w:rsidR="00A94009" w:rsidRPr="008B6D9F" w:rsidRDefault="00A94009" w:rsidP="00E0619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38135DDA" w14:textId="77777777" w:rsidR="00E51760" w:rsidRDefault="00E51760">
      <w:pPr>
        <w:jc w:val="both"/>
        <w:rPr>
          <w:rFonts w:ascii="Arial" w:hAnsi="Arial" w:cs="Arial"/>
          <w:sz w:val="18"/>
          <w:szCs w:val="18"/>
        </w:rPr>
      </w:pPr>
    </w:p>
    <w:p w14:paraId="5A044950" w14:textId="77777777" w:rsidR="00E51760" w:rsidRDefault="00E51760">
      <w:pPr>
        <w:jc w:val="both"/>
        <w:rPr>
          <w:rFonts w:ascii="Arial" w:hAnsi="Arial" w:cs="Arial"/>
          <w:sz w:val="18"/>
          <w:szCs w:val="18"/>
        </w:rPr>
      </w:pPr>
    </w:p>
    <w:p w14:paraId="717D6916" w14:textId="77777777" w:rsidR="00063873" w:rsidRDefault="00063873">
      <w:pPr>
        <w:jc w:val="both"/>
        <w:rPr>
          <w:rFonts w:ascii="Arial" w:hAnsi="Arial" w:cs="Arial"/>
          <w:sz w:val="18"/>
          <w:szCs w:val="18"/>
        </w:rPr>
      </w:pPr>
    </w:p>
    <w:p w14:paraId="733567D3" w14:textId="77777777" w:rsidR="00B04D3B" w:rsidRDefault="00B04D3B">
      <w:pPr>
        <w:jc w:val="both"/>
        <w:rPr>
          <w:rFonts w:ascii="Arial" w:hAnsi="Arial" w:cs="Arial"/>
          <w:sz w:val="18"/>
          <w:szCs w:val="18"/>
        </w:rPr>
      </w:pPr>
    </w:p>
    <w:p w14:paraId="62DD0D26" w14:textId="77777777" w:rsidR="0024252F" w:rsidRPr="00E51760" w:rsidRDefault="0024252F">
      <w:pPr>
        <w:jc w:val="both"/>
        <w:rPr>
          <w:rFonts w:ascii="Arial" w:hAnsi="Arial" w:cs="Arial"/>
          <w:sz w:val="18"/>
          <w:szCs w:val="18"/>
        </w:rPr>
      </w:pPr>
    </w:p>
    <w:p w14:paraId="554E629D" w14:textId="77777777" w:rsidR="00E51760" w:rsidRPr="00193070" w:rsidRDefault="00607A92">
      <w:pPr>
        <w:jc w:val="both"/>
        <w:rPr>
          <w:rFonts w:ascii="Arial" w:hAnsi="Arial" w:cs="Arial"/>
          <w:sz w:val="18"/>
          <w:szCs w:val="18"/>
        </w:rPr>
      </w:pPr>
      <w:r w:rsidRPr="00060DF1">
        <w:rPr>
          <w:rFonts w:ascii="Arial" w:hAnsi="Arial" w:cs="Arial"/>
          <w:sz w:val="16"/>
          <w:szCs w:val="16"/>
        </w:rPr>
        <w:t>Zadavatel</w:t>
      </w:r>
      <w:r w:rsidR="00891E70">
        <w:rPr>
          <w:rFonts w:ascii="Arial" w:hAnsi="Arial" w:cs="Arial"/>
          <w:sz w:val="16"/>
          <w:szCs w:val="16"/>
        </w:rPr>
        <w:t xml:space="preserve"> (</w:t>
      </w:r>
      <w:r w:rsidR="002A2C8E">
        <w:rPr>
          <w:rFonts w:ascii="Arial" w:hAnsi="Arial" w:cs="Arial"/>
          <w:sz w:val="16"/>
          <w:szCs w:val="16"/>
        </w:rPr>
        <w:t xml:space="preserve">Název, </w:t>
      </w:r>
      <w:r w:rsidR="00891E70">
        <w:rPr>
          <w:rFonts w:ascii="Arial" w:hAnsi="Arial" w:cs="Arial"/>
          <w:sz w:val="16"/>
          <w:szCs w:val="16"/>
        </w:rPr>
        <w:t>Adresa)</w:t>
      </w:r>
      <w:r w:rsidR="006C68A2" w:rsidRPr="00060DF1">
        <w:rPr>
          <w:rFonts w:ascii="Arial" w:hAnsi="Arial" w:cs="Arial"/>
          <w:sz w:val="16"/>
          <w:szCs w:val="16"/>
        </w:rPr>
        <w:t xml:space="preserve"> /</w:t>
      </w:r>
      <w:r w:rsidR="006C68A2">
        <w:rPr>
          <w:rFonts w:ascii="Arial" w:hAnsi="Arial" w:cs="Arial"/>
          <w:sz w:val="16"/>
          <w:szCs w:val="16"/>
        </w:rPr>
        <w:t xml:space="preserve"> </w:t>
      </w:r>
      <w:r w:rsidR="006C68A2" w:rsidRPr="009B0298">
        <w:rPr>
          <w:rFonts w:ascii="Arial" w:hAnsi="Arial" w:cs="Arial"/>
          <w:i/>
          <w:sz w:val="16"/>
          <w:szCs w:val="16"/>
        </w:rPr>
        <w:t>Sponsor</w:t>
      </w:r>
      <w:r w:rsidR="00891E70">
        <w:rPr>
          <w:rFonts w:ascii="Arial" w:hAnsi="Arial" w:cs="Arial"/>
          <w:i/>
          <w:sz w:val="16"/>
          <w:szCs w:val="16"/>
        </w:rPr>
        <w:t xml:space="preserve"> (</w:t>
      </w:r>
      <w:r w:rsidR="002A2C8E">
        <w:rPr>
          <w:rFonts w:ascii="Arial" w:hAnsi="Arial" w:cs="Arial"/>
          <w:i/>
          <w:sz w:val="16"/>
          <w:szCs w:val="16"/>
        </w:rPr>
        <w:t xml:space="preserve">Name, </w:t>
      </w:r>
      <w:r w:rsidR="00891E70">
        <w:rPr>
          <w:rFonts w:ascii="Arial" w:hAnsi="Arial" w:cs="Arial"/>
          <w:i/>
          <w:sz w:val="16"/>
          <w:szCs w:val="16"/>
        </w:rPr>
        <w:t>Adress)</w:t>
      </w:r>
      <w:r w:rsidR="006C68A2" w:rsidRPr="009B0298">
        <w:rPr>
          <w:rFonts w:ascii="Arial" w:hAnsi="Arial" w:cs="Arial"/>
          <w:i/>
          <w:sz w:val="16"/>
          <w:szCs w:val="16"/>
        </w:rPr>
        <w:t>:</w:t>
      </w:r>
    </w:p>
    <w:p w14:paraId="3B2A0BE2" w14:textId="77777777" w:rsidR="00E51760" w:rsidRPr="00E51760" w:rsidRDefault="00E51760">
      <w:pPr>
        <w:jc w:val="both"/>
        <w:rPr>
          <w:rFonts w:ascii="Arial" w:hAnsi="Arial" w:cs="Arial"/>
          <w:sz w:val="10"/>
          <w:szCs w:val="10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70"/>
      </w:tblGrid>
      <w:tr w:rsidR="00396E45" w:rsidRPr="008B6D9F" w14:paraId="1D91CBE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</w:tcPr>
          <w:p w14:paraId="5716B7B0" w14:textId="77777777" w:rsidR="00396E45" w:rsidRPr="008B6D9F" w:rsidRDefault="00396E45" w:rsidP="00E5106D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7D494000" w14:textId="77777777" w:rsidR="00E51760" w:rsidRDefault="00E51760">
      <w:pPr>
        <w:jc w:val="both"/>
        <w:rPr>
          <w:rFonts w:ascii="Arial" w:hAnsi="Arial" w:cs="Arial"/>
          <w:sz w:val="18"/>
          <w:szCs w:val="18"/>
        </w:rPr>
      </w:pPr>
    </w:p>
    <w:p w14:paraId="7E293855" w14:textId="77777777" w:rsidR="00E51760" w:rsidRDefault="00E51760">
      <w:pPr>
        <w:jc w:val="both"/>
        <w:rPr>
          <w:rFonts w:ascii="Arial" w:hAnsi="Arial" w:cs="Arial"/>
          <w:sz w:val="18"/>
          <w:szCs w:val="18"/>
        </w:rPr>
      </w:pPr>
    </w:p>
    <w:p w14:paraId="0E630A4B" w14:textId="77777777" w:rsidR="00193070" w:rsidRDefault="00193070">
      <w:pPr>
        <w:jc w:val="both"/>
        <w:rPr>
          <w:rFonts w:ascii="Arial" w:hAnsi="Arial" w:cs="Arial"/>
          <w:sz w:val="18"/>
          <w:szCs w:val="18"/>
        </w:rPr>
      </w:pPr>
    </w:p>
    <w:p w14:paraId="088EAB01" w14:textId="77777777" w:rsidR="00193070" w:rsidRDefault="00193070">
      <w:pPr>
        <w:jc w:val="both"/>
        <w:rPr>
          <w:rFonts w:ascii="Arial" w:hAnsi="Arial" w:cs="Arial"/>
          <w:sz w:val="18"/>
          <w:szCs w:val="18"/>
        </w:rPr>
      </w:pPr>
    </w:p>
    <w:p w14:paraId="6442EAFA" w14:textId="77777777" w:rsidR="007731CF" w:rsidRDefault="007731CF">
      <w:pPr>
        <w:jc w:val="both"/>
        <w:rPr>
          <w:rFonts w:ascii="Arial" w:hAnsi="Arial" w:cs="Arial"/>
          <w:sz w:val="18"/>
          <w:szCs w:val="18"/>
        </w:rPr>
      </w:pPr>
    </w:p>
    <w:p w14:paraId="763D59B3" w14:textId="77777777" w:rsidR="004244B9" w:rsidRPr="00F81DBF" w:rsidRDefault="004244B9" w:rsidP="004244B9">
      <w:pPr>
        <w:jc w:val="both"/>
        <w:rPr>
          <w:b/>
          <w:sz w:val="20"/>
          <w:szCs w:val="20"/>
        </w:rPr>
      </w:pPr>
      <w:r>
        <w:rPr>
          <w:rFonts w:ascii="Arial" w:hAnsi="Arial" w:cs="Arial"/>
          <w:sz w:val="16"/>
          <w:szCs w:val="16"/>
        </w:rPr>
        <w:t xml:space="preserve">Datum podání / </w:t>
      </w:r>
      <w:r>
        <w:rPr>
          <w:rFonts w:ascii="Arial" w:hAnsi="Arial" w:cs="Arial"/>
          <w:i/>
          <w:sz w:val="16"/>
          <w:szCs w:val="16"/>
        </w:rPr>
        <w:t>Date of Notification:</w:t>
      </w:r>
    </w:p>
    <w:p w14:paraId="2AA722E9" w14:textId="77777777" w:rsidR="00063873" w:rsidRPr="004244B9" w:rsidRDefault="00063873">
      <w:pPr>
        <w:jc w:val="both"/>
        <w:rPr>
          <w:rFonts w:ascii="Arial" w:hAnsi="Arial" w:cs="Arial"/>
          <w:sz w:val="10"/>
          <w:szCs w:val="10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70"/>
      </w:tblGrid>
      <w:tr w:rsidR="004244B9" w:rsidRPr="004244B9" w14:paraId="514453F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</w:tcPr>
          <w:p w14:paraId="68F31A49" w14:textId="77777777" w:rsidR="004244B9" w:rsidRPr="004244B9" w:rsidRDefault="004244B9" w:rsidP="004244B9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4555DE5B" w14:textId="77777777" w:rsidR="00AA403F" w:rsidRDefault="00AA403F">
      <w:pPr>
        <w:jc w:val="both"/>
        <w:rPr>
          <w:rFonts w:ascii="Arial" w:hAnsi="Arial" w:cs="Arial"/>
          <w:sz w:val="18"/>
          <w:szCs w:val="18"/>
        </w:rPr>
      </w:pPr>
    </w:p>
    <w:p w14:paraId="0A4028AC" w14:textId="77777777" w:rsidR="004244B9" w:rsidRDefault="004244B9">
      <w:pPr>
        <w:jc w:val="both"/>
        <w:rPr>
          <w:rFonts w:ascii="Arial" w:hAnsi="Arial" w:cs="Arial"/>
          <w:sz w:val="18"/>
          <w:szCs w:val="18"/>
        </w:rPr>
      </w:pPr>
    </w:p>
    <w:p w14:paraId="5A64F944" w14:textId="77777777" w:rsidR="004244B9" w:rsidRDefault="004244B9">
      <w:pPr>
        <w:jc w:val="both"/>
        <w:rPr>
          <w:rFonts w:ascii="Arial" w:hAnsi="Arial" w:cs="Arial"/>
          <w:sz w:val="18"/>
          <w:szCs w:val="18"/>
        </w:rPr>
      </w:pPr>
    </w:p>
    <w:p w14:paraId="6EBB9B0A" w14:textId="77777777" w:rsidR="004244B9" w:rsidRDefault="004244B9">
      <w:pPr>
        <w:jc w:val="both"/>
        <w:rPr>
          <w:rFonts w:ascii="Arial" w:hAnsi="Arial" w:cs="Arial"/>
          <w:sz w:val="18"/>
          <w:szCs w:val="18"/>
        </w:rPr>
      </w:pPr>
    </w:p>
    <w:p w14:paraId="2E37B9B5" w14:textId="77777777" w:rsidR="004244B9" w:rsidRDefault="004244B9">
      <w:pPr>
        <w:jc w:val="both"/>
        <w:rPr>
          <w:rFonts w:ascii="Arial" w:hAnsi="Arial" w:cs="Arial"/>
          <w:sz w:val="18"/>
          <w:szCs w:val="18"/>
        </w:rPr>
      </w:pPr>
    </w:p>
    <w:p w14:paraId="2ADC1DF6" w14:textId="77777777" w:rsidR="00AA403F" w:rsidRDefault="00AA403F">
      <w:pPr>
        <w:jc w:val="both"/>
        <w:rPr>
          <w:rFonts w:ascii="Arial" w:hAnsi="Arial" w:cs="Arial"/>
          <w:sz w:val="18"/>
          <w:szCs w:val="18"/>
        </w:rPr>
      </w:pPr>
    </w:p>
    <w:p w14:paraId="59762B9A" w14:textId="77777777" w:rsidR="0040551E" w:rsidRDefault="0040551E">
      <w:pPr>
        <w:jc w:val="both"/>
        <w:rPr>
          <w:rFonts w:ascii="Arial" w:hAnsi="Arial" w:cs="Arial"/>
          <w:sz w:val="18"/>
          <w:szCs w:val="18"/>
        </w:rPr>
      </w:pPr>
    </w:p>
    <w:p w14:paraId="2573867E" w14:textId="77777777" w:rsidR="0040551E" w:rsidRDefault="0040551E">
      <w:pPr>
        <w:jc w:val="both"/>
        <w:rPr>
          <w:rFonts w:ascii="Arial" w:hAnsi="Arial" w:cs="Arial"/>
          <w:sz w:val="18"/>
          <w:szCs w:val="18"/>
        </w:rPr>
      </w:pPr>
    </w:p>
    <w:p w14:paraId="5BFB578E" w14:textId="77777777" w:rsidR="00B411D6" w:rsidRDefault="00BF0D92" w:rsidP="00E51760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lastRenderedPageBreak/>
        <w:t>Sezna</w:t>
      </w:r>
      <w:r w:rsidR="00E51760" w:rsidRPr="00E51760">
        <w:rPr>
          <w:rFonts w:ascii="Arial" w:hAnsi="Arial" w:cs="Arial"/>
          <w:b/>
          <w:sz w:val="18"/>
          <w:szCs w:val="18"/>
        </w:rPr>
        <w:t xml:space="preserve">m hodnocených dokumentů: název, verze, datum / </w:t>
      </w:r>
      <w:r w:rsidR="00E51760" w:rsidRPr="00E51760">
        <w:rPr>
          <w:rFonts w:ascii="Arial" w:hAnsi="Arial" w:cs="Arial"/>
          <w:b/>
          <w:i/>
          <w:sz w:val="18"/>
          <w:szCs w:val="18"/>
        </w:rPr>
        <w:t>List of all submit</w:t>
      </w:r>
      <w:r w:rsidR="009B0298">
        <w:rPr>
          <w:rFonts w:ascii="Arial" w:hAnsi="Arial" w:cs="Arial"/>
          <w:b/>
          <w:i/>
          <w:sz w:val="18"/>
          <w:szCs w:val="18"/>
        </w:rPr>
        <w:t>t</w:t>
      </w:r>
      <w:r w:rsidR="00E51760" w:rsidRPr="00E51760">
        <w:rPr>
          <w:rFonts w:ascii="Arial" w:hAnsi="Arial" w:cs="Arial"/>
          <w:b/>
          <w:i/>
          <w:sz w:val="18"/>
          <w:szCs w:val="18"/>
        </w:rPr>
        <w:t>ed documents: Document title, version, date</w:t>
      </w:r>
    </w:p>
    <w:p w14:paraId="545ABCE0" w14:textId="77777777" w:rsidR="00650921" w:rsidRPr="00650921" w:rsidRDefault="00650921" w:rsidP="00E51760">
      <w:pPr>
        <w:jc w:val="both"/>
        <w:rPr>
          <w:rFonts w:ascii="Arial" w:hAnsi="Arial" w:cs="Arial"/>
          <w:sz w:val="32"/>
          <w:szCs w:val="32"/>
        </w:rPr>
      </w:pPr>
    </w:p>
    <w:tbl>
      <w:tblPr>
        <w:tblpPr w:leftFromText="141" w:rightFromText="141" w:vertAnchor="text" w:horzAnchor="margin" w:tblpXSpec="center" w:tblpY="118"/>
        <w:tblW w:w="93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321"/>
      </w:tblGrid>
      <w:tr w:rsidR="00AA403F" w14:paraId="5CC8F2F2" w14:textId="77777777">
        <w:trPr>
          <w:trHeight w:val="461"/>
          <w:jc w:val="center"/>
        </w:trPr>
        <w:tc>
          <w:tcPr>
            <w:tcW w:w="6318" w:type="dxa"/>
            <w:vMerge w:val="restart"/>
            <w:vAlign w:val="center"/>
          </w:tcPr>
          <w:p w14:paraId="380CB27F" w14:textId="77777777" w:rsidR="00AA403F" w:rsidRPr="0029380C" w:rsidRDefault="00AA403F" w:rsidP="00AA403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Sezna</w:t>
            </w:r>
            <w:r w:rsidRPr="0029380C">
              <w:rPr>
                <w:rFonts w:ascii="Arial" w:hAnsi="Arial" w:cs="Arial"/>
                <w:sz w:val="20"/>
                <w:szCs w:val="20"/>
              </w:rPr>
              <w:t>m hodnocených</w:t>
            </w:r>
            <w:r>
              <w:rPr>
                <w:rFonts w:ascii="Arial" w:hAnsi="Arial" w:cs="Arial"/>
                <w:sz w:val="20"/>
                <w:szCs w:val="20"/>
              </w:rPr>
              <w:t xml:space="preserve"> dokumentů: název, verze, datum</w:t>
            </w:r>
          </w:p>
          <w:p w14:paraId="5A2872CC" w14:textId="77777777" w:rsidR="00AA403F" w:rsidRDefault="00AA403F" w:rsidP="00AA403F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List of all submitted documents: Document title, version, date</w:t>
            </w:r>
          </w:p>
        </w:tc>
      </w:tr>
      <w:tr w:rsidR="00AA403F" w14:paraId="0938035B" w14:textId="77777777">
        <w:trPr>
          <w:trHeight w:val="461"/>
          <w:jc w:val="center"/>
        </w:trPr>
        <w:tc>
          <w:tcPr>
            <w:tcW w:w="6318" w:type="dxa"/>
            <w:vMerge/>
            <w:vAlign w:val="center"/>
          </w:tcPr>
          <w:p w14:paraId="241D0AE7" w14:textId="77777777" w:rsidR="00AA403F" w:rsidRDefault="00AA403F" w:rsidP="00AA403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403F" w14:paraId="336552E3" w14:textId="77777777">
        <w:trPr>
          <w:trHeight w:val="137"/>
          <w:jc w:val="center"/>
        </w:trPr>
        <w:tc>
          <w:tcPr>
            <w:tcW w:w="6318" w:type="dxa"/>
            <w:vAlign w:val="center"/>
          </w:tcPr>
          <w:p w14:paraId="44E57FD1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44E2D8C0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51299FC3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5FC8BE02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4DA22094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0E0041E2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332E3050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15500C93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3AEC4641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675CC490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3AFF1887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770A5A74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6CEDBA20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370EDF10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633D05A8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4AA46378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50904B45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5BFE082E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1F88BE6C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1E4E5BDA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3B8CA979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44E1DC43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3F268C51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514BE2E4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27CBD234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6EC2B1F9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674C2209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31FA8637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3E327D37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3F1A83E3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72FBC0A6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482B6A95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77425E5F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7C309813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44A4AA93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12CFDCEC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6F470676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7F237618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4B5B0D8B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6F44A9EE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0E766671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589B6BA4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38380819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2C118939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5D7D5422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61389693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37CA26A0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2B59336E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52F5660F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3B9B0A43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1816BE9B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12F471E4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45E590E5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1C07977F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46C2035B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73C65535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6A4BAA04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4CEDF92F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1ABFD8D4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431D611F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607D5471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49F9EE5E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5923B595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2152F678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143A72CE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7A7F7436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06C624D3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6596DD60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069A395A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0BB8F3CC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67B7A81B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70E29D3E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516D805F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513119A1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40B74078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1A697DE8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63B10DC1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699593FB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5C0FEA1F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7E3D58BB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2A5AF387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20E82BEA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12820435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6740EAB5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05E96E80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7D7B1AD3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40790329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687C8A32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76C1162C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6C5899EC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0CCE95E1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4B3DF120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1E15F3FD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:rsidRPr="00005B61" w14:paraId="2AA94705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225825A7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:rsidRPr="00005B61" w14:paraId="616E9D40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3B164C01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6B9386C0" w14:textId="77777777" w:rsidR="00B04D3B" w:rsidRDefault="00B04D3B">
      <w:pPr>
        <w:jc w:val="both"/>
        <w:rPr>
          <w:rFonts w:ascii="Arial" w:hAnsi="Arial" w:cs="Arial"/>
          <w:bCs/>
          <w:sz w:val="18"/>
          <w:szCs w:val="18"/>
        </w:rPr>
      </w:pPr>
    </w:p>
    <w:p w14:paraId="15A5602D" w14:textId="77777777" w:rsidR="00B04D3B" w:rsidRDefault="00B04D3B">
      <w:pPr>
        <w:jc w:val="both"/>
        <w:rPr>
          <w:rFonts w:ascii="Arial" w:hAnsi="Arial" w:cs="Arial"/>
          <w:bCs/>
          <w:sz w:val="18"/>
          <w:szCs w:val="18"/>
        </w:rPr>
      </w:pPr>
    </w:p>
    <w:p w14:paraId="04674B89" w14:textId="77777777" w:rsidR="003231F9" w:rsidRPr="00BD1177" w:rsidRDefault="003231F9" w:rsidP="003231F9">
      <w:pPr>
        <w:jc w:val="both"/>
        <w:rPr>
          <w:rFonts w:ascii="Arial" w:hAnsi="Arial" w:cs="Arial"/>
          <w:b/>
          <w:bCs/>
          <w:sz w:val="18"/>
          <w:szCs w:val="18"/>
        </w:rPr>
      </w:pPr>
      <w:r w:rsidRPr="00BD1177">
        <w:rPr>
          <w:rFonts w:ascii="Arial" w:hAnsi="Arial" w:cs="Arial"/>
          <w:b/>
          <w:bCs/>
          <w:sz w:val="18"/>
          <w:szCs w:val="18"/>
        </w:rPr>
        <w:lastRenderedPageBreak/>
        <w:t>Seznam míst hodnocení s označením míst, kde MEK F</w:t>
      </w:r>
      <w:r w:rsidR="00B83432" w:rsidRPr="00BD1177">
        <w:rPr>
          <w:rFonts w:ascii="Arial" w:hAnsi="Arial" w:cs="Arial"/>
          <w:b/>
          <w:bCs/>
          <w:sz w:val="18"/>
          <w:szCs w:val="18"/>
        </w:rPr>
        <w:t>akultní nemocnice</w:t>
      </w:r>
      <w:r w:rsidR="00897C8D">
        <w:rPr>
          <w:rFonts w:ascii="Arial" w:hAnsi="Arial" w:cs="Arial"/>
          <w:b/>
          <w:bCs/>
          <w:sz w:val="18"/>
          <w:szCs w:val="18"/>
        </w:rPr>
        <w:t xml:space="preserve"> Motol a Homolka</w:t>
      </w:r>
      <w:r w:rsidR="00CE08B8">
        <w:rPr>
          <w:rFonts w:ascii="Arial" w:hAnsi="Arial" w:cs="Arial"/>
          <w:b/>
          <w:bCs/>
          <w:sz w:val="18"/>
          <w:szCs w:val="18"/>
        </w:rPr>
        <w:t xml:space="preserve"> vykonává lokální </w:t>
      </w:r>
      <w:r w:rsidRPr="00BD1177">
        <w:rPr>
          <w:rFonts w:ascii="Arial" w:hAnsi="Arial" w:cs="Arial"/>
          <w:b/>
          <w:bCs/>
          <w:sz w:val="18"/>
          <w:szCs w:val="18"/>
        </w:rPr>
        <w:t>dohled (LEK)</w:t>
      </w:r>
      <w:r w:rsidR="00BD1177" w:rsidRPr="00BD1177">
        <w:rPr>
          <w:rFonts w:ascii="Arial" w:hAnsi="Arial" w:cs="Arial"/>
          <w:b/>
          <w:bCs/>
          <w:sz w:val="18"/>
          <w:szCs w:val="18"/>
        </w:rPr>
        <w:t xml:space="preserve"> / </w:t>
      </w:r>
      <w:r w:rsidRPr="00BD1177">
        <w:rPr>
          <w:rFonts w:ascii="Arial" w:hAnsi="Arial" w:cs="Arial"/>
          <w:b/>
          <w:bCs/>
          <w:i/>
          <w:sz w:val="18"/>
          <w:szCs w:val="18"/>
        </w:rPr>
        <w:t>List of the CT sites in Czech Republic where UH Motol IEC has given its opinion and will perform supervision</w:t>
      </w:r>
      <w:r w:rsidR="00CE08B8">
        <w:rPr>
          <w:rFonts w:ascii="Arial" w:hAnsi="Arial" w:cs="Arial"/>
          <w:b/>
          <w:bCs/>
          <w:i/>
          <w:sz w:val="18"/>
          <w:szCs w:val="18"/>
        </w:rPr>
        <w:t xml:space="preserve"> (LEC)</w:t>
      </w:r>
    </w:p>
    <w:p w14:paraId="09C96831" w14:textId="77777777" w:rsidR="00B102E5" w:rsidRPr="00FB5329" w:rsidRDefault="00B102E5" w:rsidP="003231F9">
      <w:pPr>
        <w:jc w:val="both"/>
        <w:rPr>
          <w:rFonts w:ascii="Arial" w:hAnsi="Arial" w:cs="Arial"/>
          <w:bCs/>
          <w:sz w:val="40"/>
          <w:szCs w:val="40"/>
        </w:rPr>
      </w:pPr>
    </w:p>
    <w:tbl>
      <w:tblPr>
        <w:tblW w:w="93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54"/>
        <w:gridCol w:w="1216"/>
        <w:gridCol w:w="4054"/>
      </w:tblGrid>
      <w:tr w:rsidR="003231F9" w14:paraId="60EEDB1B" w14:textId="77777777">
        <w:trPr>
          <w:trHeight w:val="567"/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0EAED3BB" w14:textId="77777777" w:rsidR="00BD1177" w:rsidRDefault="003231F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Místo hodnocení / Jméno zkoušejícího</w:t>
            </w:r>
          </w:p>
          <w:p w14:paraId="63FD5BB0" w14:textId="77777777" w:rsidR="003231F9" w:rsidRDefault="003231F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Trial Site / Name of Investigator</w:t>
            </w:r>
          </w:p>
        </w:tc>
        <w:tc>
          <w:tcPr>
            <w:tcW w:w="1216" w:type="dxa"/>
            <w:shd w:val="clear" w:color="auto" w:fill="auto"/>
            <w:vAlign w:val="center"/>
          </w:tcPr>
          <w:p w14:paraId="09B355F8" w14:textId="77777777" w:rsidR="00F45AEC" w:rsidRDefault="00BD1177">
            <w:pPr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MEK</w:t>
            </w:r>
            <w:r w:rsidR="00F60CFE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FNM</w:t>
            </w:r>
          </w:p>
          <w:p w14:paraId="3FF5B534" w14:textId="77777777" w:rsidR="00F61982" w:rsidRDefault="00F61982">
            <w:pPr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IEC UHM</w:t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503568E0" w14:textId="77777777" w:rsidR="003231F9" w:rsidRDefault="003231F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Adresa místní EK</w:t>
            </w:r>
          </w:p>
          <w:p w14:paraId="2C05432D" w14:textId="77777777" w:rsidR="003231F9" w:rsidRDefault="00BD117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Adress of L</w:t>
            </w:r>
            <w:r w:rsidR="003231F9">
              <w:rPr>
                <w:rFonts w:ascii="Arial" w:hAnsi="Arial" w:cs="Arial"/>
                <w:i/>
                <w:sz w:val="18"/>
                <w:szCs w:val="18"/>
              </w:rPr>
              <w:t>ocal EC</w:t>
            </w:r>
          </w:p>
        </w:tc>
      </w:tr>
      <w:tr w:rsidR="003231F9" w14:paraId="73406DFE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465878C5" w14:textId="77777777" w:rsidR="007F43EB" w:rsidRDefault="007F43EB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4B1DEEDD" w14:textId="77777777" w:rsidR="003231F9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Zaškrtávací27"/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 w:rsidR="00CF0659"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bookmarkEnd w:id="3"/>
          </w:p>
        </w:tc>
        <w:tc>
          <w:tcPr>
            <w:tcW w:w="4054" w:type="dxa"/>
            <w:shd w:val="clear" w:color="auto" w:fill="auto"/>
            <w:vAlign w:val="center"/>
          </w:tcPr>
          <w:p w14:paraId="56617132" w14:textId="77777777" w:rsidR="003231F9" w:rsidRDefault="003231F9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3231F9" w14:paraId="511BF3B9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09C89985" w14:textId="77777777" w:rsidR="007F43EB" w:rsidRDefault="007F43EB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6FB63AB0" w14:textId="77777777" w:rsidR="003231F9" w:rsidRDefault="00B411D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Zaškrtávací9"/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 w:rsidR="005C51AE"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bookmarkEnd w:id="4"/>
          </w:p>
        </w:tc>
        <w:tc>
          <w:tcPr>
            <w:tcW w:w="4054" w:type="dxa"/>
            <w:shd w:val="clear" w:color="auto" w:fill="auto"/>
            <w:vAlign w:val="center"/>
          </w:tcPr>
          <w:p w14:paraId="3CF654B2" w14:textId="77777777" w:rsidR="003231F9" w:rsidRDefault="003231F9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3231F9" w14:paraId="6A1308D6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3861EFDA" w14:textId="77777777" w:rsidR="007F43EB" w:rsidRDefault="007F43EB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203B4A66" w14:textId="77777777" w:rsidR="003231F9" w:rsidRDefault="00E06190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Zaškrtávací10"/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 w:rsidR="00AD5E93"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bookmarkEnd w:id="5"/>
          </w:p>
        </w:tc>
        <w:tc>
          <w:tcPr>
            <w:tcW w:w="4054" w:type="dxa"/>
            <w:shd w:val="clear" w:color="auto" w:fill="auto"/>
            <w:vAlign w:val="center"/>
          </w:tcPr>
          <w:p w14:paraId="1DA1FA7B" w14:textId="77777777" w:rsidR="003F500E" w:rsidRDefault="003F500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034947" w14:paraId="711534F5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7746F6DF" w14:textId="77777777" w:rsidR="007E3BB8" w:rsidRDefault="007E3BB8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7879AFE3" w14:textId="77777777" w:rsidR="00034947" w:rsidRDefault="000349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6F5D8070" w14:textId="77777777" w:rsidR="00034947" w:rsidRDefault="00034947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034947" w14:paraId="7FFB7EC7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559D86F9" w14:textId="77777777" w:rsidR="007E3BB8" w:rsidRDefault="007E3BB8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174FF4EC" w14:textId="77777777" w:rsidR="00034947" w:rsidRDefault="000349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7173BBE0" w14:textId="77777777" w:rsidR="00034947" w:rsidRDefault="00034947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034947" w14:paraId="5C653CB5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6E3B829D" w14:textId="77777777" w:rsidR="003E20F8" w:rsidRDefault="003E20F8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7C0EB7A5" w14:textId="77777777" w:rsidR="00034947" w:rsidRDefault="000349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5BA82376" w14:textId="77777777" w:rsidR="00034947" w:rsidRDefault="00034947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034947" w14:paraId="0B9D7DB6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32D6D99A" w14:textId="77777777" w:rsidR="003E20F8" w:rsidRDefault="003E20F8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7766A75C" w14:textId="77777777" w:rsidR="00034947" w:rsidRDefault="000349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382F5A07" w14:textId="77777777" w:rsidR="00034947" w:rsidRDefault="00034947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411D6" w14:paraId="39E1A558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33EC6751" w14:textId="77777777" w:rsidR="003E20F8" w:rsidRDefault="003E20F8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0F444ABF" w14:textId="77777777" w:rsidR="00B411D6" w:rsidRDefault="00B411D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49F43D54" w14:textId="77777777" w:rsidR="00B411D6" w:rsidRDefault="00B411D6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411D6" w14:paraId="2B9CBA08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2090F50A" w14:textId="77777777" w:rsidR="00B63BC3" w:rsidRDefault="00B63BC3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741552D4" w14:textId="77777777" w:rsidR="00B411D6" w:rsidRDefault="00B411D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711772D1" w14:textId="77777777" w:rsidR="00B411D6" w:rsidRDefault="00B411D6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411D6" w14:paraId="414FEE83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3699935B" w14:textId="77777777" w:rsidR="00B63BC3" w:rsidRDefault="00B63BC3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3CB6EAB7" w14:textId="77777777" w:rsidR="00B411D6" w:rsidRDefault="00B411D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50575475" w14:textId="77777777" w:rsidR="00B411D6" w:rsidRDefault="00B411D6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21B877C4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327DE18C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2242760D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6AB7A16B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07CAB9BC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3CD75147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2B55D7AD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173FDB3F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1082AAFE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07441D78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5B2B3299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234105A7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110F1679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7FE68525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498EE975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0A9F01A7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536E84A8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0ADDD948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7BE550E8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275DC580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16494DE3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51E413F8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35DF035C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4790BA56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4C11DBF0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153DAC5F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7A0A871C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00EE2BC5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38732523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642F68F1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09D9DA4B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05982293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46A57076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34649159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1128D0D0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65DF67FE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3000880F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53D83C01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2982C3BD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189BE72E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325E67DF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1F7071B5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37C6E075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639DA8B7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28541E8C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6AC3A55C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6EABA1F8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4971A858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5050266C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3E24ADE3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202FACD1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60058F1D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2998393E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2DDEE3BD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5AD38FB8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013D5951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22A9C520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4FD8B792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48073C49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58A08F64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19D469E1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65FC0F46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11E2E88B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48FFD67E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7DE91762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04EEA8DF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52D1151A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3A237916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41AB167D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7232F4FF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27EDD825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6A89C081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530A54A9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5B8A9C64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6F9E8024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2EA6E0C9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4BD841A5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4E5EC8D6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254B93BC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5F6F4C8A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16B0021C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425B25EA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3DCA6D15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19C787C3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579AD3D5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794D9D79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319F18BA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3F847575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72322C28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69BD7369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2401659A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64A39258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23069883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09D4F3D8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499B5BF1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68230869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5D3B5E0E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4F159070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0952F108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4DF5794D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707E6456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49942C2E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546FCC88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600665DB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5D03F515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3BDC3905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0A843F60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0E7FEF17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5B68F703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7BDE1B84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12D27E95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304ED5B3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04D3B" w14:paraId="1ACC5B79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64D916C3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774B2D86" w14:textId="77777777" w:rsidR="00B04D3B" w:rsidRDefault="00B04D3B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1A1E6318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04D3B" w14:paraId="42F0DC13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2CDDFCF0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5B3D3DB5" w14:textId="77777777" w:rsidR="00B04D3B" w:rsidRDefault="00B04D3B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57751D46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04D3B" w14:paraId="61280D5D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2D378FFB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479B6A2C" w14:textId="77777777" w:rsidR="00B04D3B" w:rsidRDefault="00B04D3B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3044F998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04D3B" w14:paraId="436CC324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58959E1F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7EDFF655" w14:textId="77777777" w:rsidR="00B04D3B" w:rsidRDefault="00B04D3B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70FA0A5F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04D3B" w14:paraId="50487B83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3E8713D2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5F102DAA" w14:textId="77777777" w:rsidR="00B04D3B" w:rsidRDefault="00B04D3B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0AB4AC73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04D3B" w14:paraId="0D9194D7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07B7323A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1A0E822F" w14:textId="77777777" w:rsidR="00B04D3B" w:rsidRDefault="00B04D3B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39A517DF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04D3B" w14:paraId="556CDA6E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2507B2E1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3366331D" w14:textId="77777777" w:rsidR="00B04D3B" w:rsidRDefault="00B04D3B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72C39D0C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04D3B" w14:paraId="50F2483F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4C049E94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68446DD4" w14:textId="77777777" w:rsidR="00B04D3B" w:rsidRDefault="00B04D3B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24364498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04D3B" w14:paraId="5A5AAC96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79CA683C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650DAD59" w14:textId="77777777" w:rsidR="00B04D3B" w:rsidRDefault="00B04D3B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58C00A5E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04D3B" w14:paraId="7C2CF150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639BDAAB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6D20CCB4" w14:textId="77777777" w:rsidR="00B04D3B" w:rsidRDefault="00B04D3B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1E59F587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04D3B" w14:paraId="3C2361EB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63328FE2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25C6BAD4" w14:textId="77777777" w:rsidR="00B04D3B" w:rsidRDefault="00B04D3B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53FA15CE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04D3B" w14:paraId="0F81AA87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3470454B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521F2EAE" w14:textId="77777777" w:rsidR="00B04D3B" w:rsidRDefault="00B04D3B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114E9A49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04D3B" w14:paraId="2C02BFDC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7C77C5DF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19EEEB22" w14:textId="77777777" w:rsidR="00B04D3B" w:rsidRDefault="00B04D3B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7DBF3936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00871C7D" w14:textId="77777777" w:rsidR="00B04D3B" w:rsidRPr="00B04D3B" w:rsidRDefault="00B04D3B" w:rsidP="00B04D3B">
      <w:pPr>
        <w:rPr>
          <w:rFonts w:ascii="Arial" w:hAnsi="Arial" w:cs="Arial"/>
          <w:sz w:val="18"/>
          <w:szCs w:val="18"/>
          <w:lang w:val="en-US"/>
        </w:rPr>
      </w:pPr>
    </w:p>
    <w:sectPr w:rsidR="00B04D3B" w:rsidRPr="00B04D3B">
      <w:headerReference w:type="default" r:id="rId7"/>
      <w:footerReference w:type="default" r:id="rId8"/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1D0563" w14:textId="77777777" w:rsidR="00175423" w:rsidRDefault="00175423">
      <w:r>
        <w:separator/>
      </w:r>
    </w:p>
  </w:endnote>
  <w:endnote w:type="continuationSeparator" w:id="0">
    <w:p w14:paraId="0FF04D89" w14:textId="77777777" w:rsidR="00175423" w:rsidRDefault="001754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BA3586" w14:textId="77777777" w:rsidR="0014787F" w:rsidRDefault="0014787F">
    <w:pPr>
      <w:pStyle w:val="Zpat"/>
    </w:pPr>
    <w:r>
      <w:rPr>
        <w:color w:val="C0C0C0"/>
        <w:sz w:val="20"/>
        <w:szCs w:val="20"/>
      </w:rPr>
      <w:t xml:space="preserve">                                                              </w:t>
    </w:r>
    <w:r>
      <w:rPr>
        <w:color w:val="C0C0C0"/>
        <w:sz w:val="20"/>
        <w:szCs w:val="20"/>
      </w:rPr>
      <w:tab/>
    </w:r>
    <w:r w:rsidRPr="00734DCF">
      <w:rPr>
        <w:color w:val="C0C0C0"/>
        <w:sz w:val="20"/>
        <w:szCs w:val="20"/>
      </w:rPr>
      <w:t xml:space="preserve">Strana </w:t>
    </w:r>
    <w:r w:rsidRPr="00734DCF">
      <w:rPr>
        <w:color w:val="C0C0C0"/>
        <w:sz w:val="20"/>
        <w:szCs w:val="20"/>
      </w:rPr>
      <w:fldChar w:fldCharType="begin"/>
    </w:r>
    <w:r w:rsidRPr="00734DCF">
      <w:rPr>
        <w:color w:val="C0C0C0"/>
        <w:sz w:val="20"/>
        <w:szCs w:val="20"/>
      </w:rPr>
      <w:instrText xml:space="preserve"> PAGE </w:instrText>
    </w:r>
    <w:r>
      <w:rPr>
        <w:color w:val="C0C0C0"/>
        <w:sz w:val="20"/>
        <w:szCs w:val="20"/>
      </w:rPr>
      <w:fldChar w:fldCharType="separate"/>
    </w:r>
    <w:r w:rsidR="0040551E">
      <w:rPr>
        <w:noProof/>
        <w:color w:val="C0C0C0"/>
        <w:sz w:val="20"/>
        <w:szCs w:val="20"/>
      </w:rPr>
      <w:t>3</w:t>
    </w:r>
    <w:r w:rsidRPr="00734DCF">
      <w:rPr>
        <w:color w:val="C0C0C0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81DD08" w14:textId="77777777" w:rsidR="00175423" w:rsidRDefault="00175423">
      <w:r>
        <w:separator/>
      </w:r>
    </w:p>
  </w:footnote>
  <w:footnote w:type="continuationSeparator" w:id="0">
    <w:p w14:paraId="7D8C3442" w14:textId="77777777" w:rsidR="00175423" w:rsidRDefault="001754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56BB0F" w14:textId="77777777" w:rsidR="0014787F" w:rsidRPr="00267439" w:rsidRDefault="0014787F" w:rsidP="00267439">
    <w:pPr>
      <w:pStyle w:val="Zhlav"/>
    </w:pPr>
    <w:r>
      <w:t>Etická komise -</w:t>
    </w:r>
    <w:r w:rsidRPr="00267439">
      <w:t xml:space="preserve"> formulář pro podání k souhlasu / </w:t>
    </w:r>
    <w:r w:rsidRPr="00267439">
      <w:rPr>
        <w:i/>
      </w:rPr>
      <w:t>IEC receipt and approval form</w:t>
    </w:r>
  </w:p>
  <w:p w14:paraId="115328CF" w14:textId="77777777" w:rsidR="0014787F" w:rsidRDefault="0014787F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A53531"/>
    <w:multiLevelType w:val="hybridMultilevel"/>
    <w:tmpl w:val="389AD938"/>
    <w:lvl w:ilvl="0" w:tplc="0405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86A40D1"/>
    <w:multiLevelType w:val="hybridMultilevel"/>
    <w:tmpl w:val="40A0BA7E"/>
    <w:lvl w:ilvl="0" w:tplc="E55CBB04">
      <w:start w:val="4"/>
      <w:numFmt w:val="decimal"/>
      <w:lvlText w:val="%1."/>
      <w:lvlJc w:val="left"/>
      <w:pPr>
        <w:tabs>
          <w:tab w:val="num" w:pos="450"/>
        </w:tabs>
        <w:ind w:left="45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170"/>
        </w:tabs>
        <w:ind w:left="117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610"/>
        </w:tabs>
        <w:ind w:left="261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330"/>
        </w:tabs>
        <w:ind w:left="333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050"/>
        </w:tabs>
        <w:ind w:left="405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770"/>
        </w:tabs>
        <w:ind w:left="477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90"/>
        </w:tabs>
        <w:ind w:left="549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210"/>
        </w:tabs>
        <w:ind w:left="6210" w:hanging="180"/>
      </w:pPr>
    </w:lvl>
  </w:abstractNum>
  <w:abstractNum w:abstractNumId="2" w15:restartNumberingAfterBreak="0">
    <w:nsid w:val="1C5E09D6"/>
    <w:multiLevelType w:val="hybridMultilevel"/>
    <w:tmpl w:val="B8B80C84"/>
    <w:lvl w:ilvl="0" w:tplc="3A983DE4">
      <w:start w:val="2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3" w15:restartNumberingAfterBreak="0">
    <w:nsid w:val="245A4C0A"/>
    <w:multiLevelType w:val="hybridMultilevel"/>
    <w:tmpl w:val="672C9248"/>
    <w:lvl w:ilvl="0" w:tplc="0409000F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7261ECB"/>
    <w:multiLevelType w:val="hybridMultilevel"/>
    <w:tmpl w:val="AD345852"/>
    <w:lvl w:ilvl="0" w:tplc="757222A6">
      <w:start w:val="4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5" w15:restartNumberingAfterBreak="0">
    <w:nsid w:val="2E8554A5"/>
    <w:multiLevelType w:val="hybridMultilevel"/>
    <w:tmpl w:val="9A20465C"/>
    <w:lvl w:ilvl="0" w:tplc="25047714">
      <w:numFmt w:val="bullet"/>
      <w:lvlText w:val=""/>
      <w:lvlJc w:val="left"/>
      <w:pPr>
        <w:tabs>
          <w:tab w:val="num" w:pos="3225"/>
        </w:tabs>
        <w:ind w:left="3225" w:hanging="390"/>
      </w:pPr>
      <w:rPr>
        <w:rFonts w:ascii="Wingdings" w:eastAsia="Times New Roman" w:hAnsi="Wingdings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3915"/>
        </w:tabs>
        <w:ind w:left="391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4635"/>
        </w:tabs>
        <w:ind w:left="463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5355"/>
        </w:tabs>
        <w:ind w:left="535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6075"/>
        </w:tabs>
        <w:ind w:left="607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6795"/>
        </w:tabs>
        <w:ind w:left="679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7515"/>
        </w:tabs>
        <w:ind w:left="751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8235"/>
        </w:tabs>
        <w:ind w:left="823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8955"/>
        </w:tabs>
        <w:ind w:left="8955" w:hanging="360"/>
      </w:pPr>
      <w:rPr>
        <w:rFonts w:ascii="Wingdings" w:hAnsi="Wingdings" w:hint="default"/>
      </w:rPr>
    </w:lvl>
  </w:abstractNum>
  <w:abstractNum w:abstractNumId="6" w15:restartNumberingAfterBreak="0">
    <w:nsid w:val="39C33190"/>
    <w:multiLevelType w:val="hybridMultilevel"/>
    <w:tmpl w:val="17EAC08E"/>
    <w:lvl w:ilvl="0" w:tplc="6602E9C6">
      <w:start w:val="2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7" w15:restartNumberingAfterBreak="0">
    <w:nsid w:val="47D210A8"/>
    <w:multiLevelType w:val="hybridMultilevel"/>
    <w:tmpl w:val="BC6E6FD6"/>
    <w:lvl w:ilvl="0" w:tplc="D34A6B2A">
      <w:start w:val="5"/>
      <w:numFmt w:val="bullet"/>
      <w:lvlText w:val="-"/>
      <w:lvlJc w:val="left"/>
      <w:pPr>
        <w:tabs>
          <w:tab w:val="num" w:pos="840"/>
        </w:tabs>
        <w:ind w:left="84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8" w15:restartNumberingAfterBreak="0">
    <w:nsid w:val="48215803"/>
    <w:multiLevelType w:val="hybridMultilevel"/>
    <w:tmpl w:val="A0F8BAA0"/>
    <w:lvl w:ilvl="0" w:tplc="7BC46EE4">
      <w:start w:val="4"/>
      <w:numFmt w:val="decimal"/>
      <w:lvlText w:val="%1."/>
      <w:lvlJc w:val="left"/>
      <w:pPr>
        <w:tabs>
          <w:tab w:val="num" w:pos="450"/>
        </w:tabs>
        <w:ind w:left="45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170"/>
        </w:tabs>
        <w:ind w:left="117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610"/>
        </w:tabs>
        <w:ind w:left="261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330"/>
        </w:tabs>
        <w:ind w:left="333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050"/>
        </w:tabs>
        <w:ind w:left="405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770"/>
        </w:tabs>
        <w:ind w:left="477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90"/>
        </w:tabs>
        <w:ind w:left="549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210"/>
        </w:tabs>
        <w:ind w:left="6210" w:hanging="180"/>
      </w:pPr>
    </w:lvl>
  </w:abstractNum>
  <w:abstractNum w:abstractNumId="9" w15:restartNumberingAfterBreak="0">
    <w:nsid w:val="4E415C46"/>
    <w:multiLevelType w:val="hybridMultilevel"/>
    <w:tmpl w:val="E2DA4ED2"/>
    <w:lvl w:ilvl="0" w:tplc="AE8EF2B0">
      <w:start w:val="7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0" w15:restartNumberingAfterBreak="0">
    <w:nsid w:val="4F135591"/>
    <w:multiLevelType w:val="hybridMultilevel"/>
    <w:tmpl w:val="91640F74"/>
    <w:lvl w:ilvl="0" w:tplc="CC124886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1" w15:restartNumberingAfterBreak="0">
    <w:nsid w:val="57B32BCC"/>
    <w:multiLevelType w:val="hybridMultilevel"/>
    <w:tmpl w:val="28C090E8"/>
    <w:lvl w:ilvl="0" w:tplc="4DC84256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2" w15:restartNumberingAfterBreak="0">
    <w:nsid w:val="60F851DA"/>
    <w:multiLevelType w:val="hybridMultilevel"/>
    <w:tmpl w:val="4E30F518"/>
    <w:lvl w:ilvl="0" w:tplc="D242A37C">
      <w:start w:val="4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3" w15:restartNumberingAfterBreak="0">
    <w:nsid w:val="62232A89"/>
    <w:multiLevelType w:val="hybridMultilevel"/>
    <w:tmpl w:val="512A1DF8"/>
    <w:lvl w:ilvl="0" w:tplc="1F5ED1AC">
      <w:start w:val="6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4" w15:restartNumberingAfterBreak="0">
    <w:nsid w:val="67C42377"/>
    <w:multiLevelType w:val="hybridMultilevel"/>
    <w:tmpl w:val="67106320"/>
    <w:lvl w:ilvl="0" w:tplc="2536FB9E">
      <w:start w:val="4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5" w15:restartNumberingAfterBreak="0">
    <w:nsid w:val="69FD6176"/>
    <w:multiLevelType w:val="hybridMultilevel"/>
    <w:tmpl w:val="869C7DD0"/>
    <w:lvl w:ilvl="0" w:tplc="C086447A">
      <w:start w:val="4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6" w15:restartNumberingAfterBreak="0">
    <w:nsid w:val="6AC13D54"/>
    <w:multiLevelType w:val="hybridMultilevel"/>
    <w:tmpl w:val="B726BAF0"/>
    <w:lvl w:ilvl="0" w:tplc="851AD99C">
      <w:start w:val="4"/>
      <w:numFmt w:val="decimal"/>
      <w:lvlText w:val="%1."/>
      <w:lvlJc w:val="left"/>
      <w:pPr>
        <w:tabs>
          <w:tab w:val="num" w:pos="405"/>
        </w:tabs>
        <w:ind w:left="40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125"/>
        </w:tabs>
        <w:ind w:left="1125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45"/>
        </w:tabs>
        <w:ind w:left="1845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65"/>
        </w:tabs>
        <w:ind w:left="2565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85"/>
        </w:tabs>
        <w:ind w:left="3285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005"/>
        </w:tabs>
        <w:ind w:left="4005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725"/>
        </w:tabs>
        <w:ind w:left="4725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45"/>
        </w:tabs>
        <w:ind w:left="5445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65"/>
        </w:tabs>
        <w:ind w:left="6165" w:hanging="180"/>
      </w:pPr>
    </w:lvl>
  </w:abstractNum>
  <w:abstractNum w:abstractNumId="17" w15:restartNumberingAfterBreak="0">
    <w:nsid w:val="6D831761"/>
    <w:multiLevelType w:val="hybridMultilevel"/>
    <w:tmpl w:val="5C6C2868"/>
    <w:lvl w:ilvl="0" w:tplc="0405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087966428">
    <w:abstractNumId w:val="5"/>
  </w:num>
  <w:num w:numId="2" w16cid:durableId="11231197">
    <w:abstractNumId w:val="11"/>
  </w:num>
  <w:num w:numId="3" w16cid:durableId="1706101517">
    <w:abstractNumId w:val="10"/>
  </w:num>
  <w:num w:numId="4" w16cid:durableId="612857704">
    <w:abstractNumId w:val="2"/>
  </w:num>
  <w:num w:numId="5" w16cid:durableId="296381378">
    <w:abstractNumId w:val="6"/>
  </w:num>
  <w:num w:numId="6" w16cid:durableId="828710286">
    <w:abstractNumId w:val="12"/>
  </w:num>
  <w:num w:numId="7" w16cid:durableId="2094207065">
    <w:abstractNumId w:val="7"/>
  </w:num>
  <w:num w:numId="8" w16cid:durableId="1740515581">
    <w:abstractNumId w:val="9"/>
  </w:num>
  <w:num w:numId="9" w16cid:durableId="991640454">
    <w:abstractNumId w:val="14"/>
  </w:num>
  <w:num w:numId="10" w16cid:durableId="1310675482">
    <w:abstractNumId w:val="4"/>
  </w:num>
  <w:num w:numId="11" w16cid:durableId="1789156">
    <w:abstractNumId w:val="15"/>
  </w:num>
  <w:num w:numId="12" w16cid:durableId="358315860">
    <w:abstractNumId w:val="0"/>
  </w:num>
  <w:num w:numId="13" w16cid:durableId="422458321">
    <w:abstractNumId w:val="17"/>
  </w:num>
  <w:num w:numId="14" w16cid:durableId="521212165">
    <w:abstractNumId w:val="8"/>
  </w:num>
  <w:num w:numId="15" w16cid:durableId="800074058">
    <w:abstractNumId w:val="13"/>
  </w:num>
  <w:num w:numId="16" w16cid:durableId="1004698149">
    <w:abstractNumId w:val="16"/>
  </w:num>
  <w:num w:numId="17" w16cid:durableId="992875100">
    <w:abstractNumId w:val="1"/>
  </w:num>
  <w:num w:numId="18" w16cid:durableId="15272078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009"/>
    <w:rsid w:val="00005B61"/>
    <w:rsid w:val="00034947"/>
    <w:rsid w:val="00060DF1"/>
    <w:rsid w:val="00063873"/>
    <w:rsid w:val="00081B4E"/>
    <w:rsid w:val="000831A6"/>
    <w:rsid w:val="001112BC"/>
    <w:rsid w:val="00141332"/>
    <w:rsid w:val="0014787F"/>
    <w:rsid w:val="00173024"/>
    <w:rsid w:val="00175423"/>
    <w:rsid w:val="00193070"/>
    <w:rsid w:val="00195C03"/>
    <w:rsid w:val="001A3741"/>
    <w:rsid w:val="001D1A1A"/>
    <w:rsid w:val="001E15B6"/>
    <w:rsid w:val="001F7555"/>
    <w:rsid w:val="00224D61"/>
    <w:rsid w:val="0023734D"/>
    <w:rsid w:val="0024252F"/>
    <w:rsid w:val="002437A8"/>
    <w:rsid w:val="0024382E"/>
    <w:rsid w:val="00254EDE"/>
    <w:rsid w:val="00260105"/>
    <w:rsid w:val="00267439"/>
    <w:rsid w:val="00273A0E"/>
    <w:rsid w:val="00287E4D"/>
    <w:rsid w:val="0029380C"/>
    <w:rsid w:val="002943CC"/>
    <w:rsid w:val="002A2C8E"/>
    <w:rsid w:val="002C0597"/>
    <w:rsid w:val="002C1DCA"/>
    <w:rsid w:val="003231F9"/>
    <w:rsid w:val="0033086D"/>
    <w:rsid w:val="0033377C"/>
    <w:rsid w:val="00396E45"/>
    <w:rsid w:val="003A00D2"/>
    <w:rsid w:val="003A792B"/>
    <w:rsid w:val="003E20F8"/>
    <w:rsid w:val="003F500E"/>
    <w:rsid w:val="0040551E"/>
    <w:rsid w:val="004244B9"/>
    <w:rsid w:val="00441AF8"/>
    <w:rsid w:val="00447448"/>
    <w:rsid w:val="00452355"/>
    <w:rsid w:val="004E6F11"/>
    <w:rsid w:val="00523163"/>
    <w:rsid w:val="0052429E"/>
    <w:rsid w:val="00562198"/>
    <w:rsid w:val="0056675F"/>
    <w:rsid w:val="0058362F"/>
    <w:rsid w:val="005844CD"/>
    <w:rsid w:val="00591F0C"/>
    <w:rsid w:val="005C503E"/>
    <w:rsid w:val="005C51AE"/>
    <w:rsid w:val="005D53E9"/>
    <w:rsid w:val="005D6B13"/>
    <w:rsid w:val="005E08CD"/>
    <w:rsid w:val="005E6513"/>
    <w:rsid w:val="005F1BDE"/>
    <w:rsid w:val="00607A92"/>
    <w:rsid w:val="0061564A"/>
    <w:rsid w:val="00615D07"/>
    <w:rsid w:val="00650921"/>
    <w:rsid w:val="006534BF"/>
    <w:rsid w:val="00655EAA"/>
    <w:rsid w:val="00657B11"/>
    <w:rsid w:val="006722F0"/>
    <w:rsid w:val="006A4270"/>
    <w:rsid w:val="006C68A2"/>
    <w:rsid w:val="006D69FB"/>
    <w:rsid w:val="006E11FB"/>
    <w:rsid w:val="00730C2B"/>
    <w:rsid w:val="00734DCF"/>
    <w:rsid w:val="00747F76"/>
    <w:rsid w:val="00754814"/>
    <w:rsid w:val="0076117C"/>
    <w:rsid w:val="00762242"/>
    <w:rsid w:val="007731CF"/>
    <w:rsid w:val="007A5D25"/>
    <w:rsid w:val="007B054D"/>
    <w:rsid w:val="007E3BB8"/>
    <w:rsid w:val="007E76CD"/>
    <w:rsid w:val="007F43EB"/>
    <w:rsid w:val="008157D8"/>
    <w:rsid w:val="00836555"/>
    <w:rsid w:val="0087062F"/>
    <w:rsid w:val="00891E70"/>
    <w:rsid w:val="00897C8D"/>
    <w:rsid w:val="008B6D9F"/>
    <w:rsid w:val="008C48ED"/>
    <w:rsid w:val="008E7E84"/>
    <w:rsid w:val="00913DE3"/>
    <w:rsid w:val="00927B0E"/>
    <w:rsid w:val="009373A3"/>
    <w:rsid w:val="00945C6D"/>
    <w:rsid w:val="00965EF7"/>
    <w:rsid w:val="00975972"/>
    <w:rsid w:val="00977233"/>
    <w:rsid w:val="0098108B"/>
    <w:rsid w:val="009B0298"/>
    <w:rsid w:val="009B770D"/>
    <w:rsid w:val="009F0056"/>
    <w:rsid w:val="00A07560"/>
    <w:rsid w:val="00A10EF2"/>
    <w:rsid w:val="00A25141"/>
    <w:rsid w:val="00A30EEA"/>
    <w:rsid w:val="00A54C65"/>
    <w:rsid w:val="00A5731A"/>
    <w:rsid w:val="00A80403"/>
    <w:rsid w:val="00A94009"/>
    <w:rsid w:val="00AA0A71"/>
    <w:rsid w:val="00AA403F"/>
    <w:rsid w:val="00AB628D"/>
    <w:rsid w:val="00AD5E93"/>
    <w:rsid w:val="00AF6891"/>
    <w:rsid w:val="00B04D3B"/>
    <w:rsid w:val="00B102E5"/>
    <w:rsid w:val="00B13868"/>
    <w:rsid w:val="00B31EA0"/>
    <w:rsid w:val="00B411D6"/>
    <w:rsid w:val="00B47B63"/>
    <w:rsid w:val="00B566E8"/>
    <w:rsid w:val="00B56733"/>
    <w:rsid w:val="00B63BC3"/>
    <w:rsid w:val="00B83432"/>
    <w:rsid w:val="00BA3EB5"/>
    <w:rsid w:val="00BA64BE"/>
    <w:rsid w:val="00BC77C8"/>
    <w:rsid w:val="00BD1177"/>
    <w:rsid w:val="00BD428A"/>
    <w:rsid w:val="00BF0C46"/>
    <w:rsid w:val="00BF0D92"/>
    <w:rsid w:val="00BF4D53"/>
    <w:rsid w:val="00C2787A"/>
    <w:rsid w:val="00C87004"/>
    <w:rsid w:val="00CB55A0"/>
    <w:rsid w:val="00CE08B8"/>
    <w:rsid w:val="00CF0659"/>
    <w:rsid w:val="00CF286C"/>
    <w:rsid w:val="00D11E70"/>
    <w:rsid w:val="00D3617B"/>
    <w:rsid w:val="00D75DAD"/>
    <w:rsid w:val="00DC0DBB"/>
    <w:rsid w:val="00E011CE"/>
    <w:rsid w:val="00E06190"/>
    <w:rsid w:val="00E13D3E"/>
    <w:rsid w:val="00E221C9"/>
    <w:rsid w:val="00E424B2"/>
    <w:rsid w:val="00E5106D"/>
    <w:rsid w:val="00E51760"/>
    <w:rsid w:val="00E834B6"/>
    <w:rsid w:val="00E943A8"/>
    <w:rsid w:val="00ED5CDA"/>
    <w:rsid w:val="00F279CB"/>
    <w:rsid w:val="00F34FA1"/>
    <w:rsid w:val="00F40B4E"/>
    <w:rsid w:val="00F45AEC"/>
    <w:rsid w:val="00F60CFE"/>
    <w:rsid w:val="00F61982"/>
    <w:rsid w:val="00F81E63"/>
    <w:rsid w:val="00FA538B"/>
    <w:rsid w:val="00FB47FA"/>
    <w:rsid w:val="00FB5329"/>
    <w:rsid w:val="00FC609F"/>
    <w:rsid w:val="00FC7532"/>
    <w:rsid w:val="00FD0D04"/>
    <w:rsid w:val="00FD6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34D9A61"/>
  <w15:chartTrackingRefBased/>
  <w15:docId w15:val="{E6941571-1F95-4DA4-A8FE-530143A70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244B9"/>
    <w:rPr>
      <w:sz w:val="24"/>
      <w:szCs w:val="24"/>
    </w:rPr>
  </w:style>
  <w:style w:type="character" w:default="1" w:styleId="Standardnpsmoodstavce">
    <w:name w:val="Default Paragraph Font"/>
    <w:semiHidden/>
  </w:style>
  <w:style w:type="table" w:default="1" w:styleId="Normlntabulk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semiHidden/>
  </w:style>
  <w:style w:type="table" w:styleId="Mkatabulky">
    <w:name w:val="Table Grid"/>
    <w:basedOn w:val="Normlntabulka"/>
    <w:rsid w:val="00E834B6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rPr>
      <w:color w:val="0000FF"/>
      <w:u w:val="single"/>
    </w:rPr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Zhlav">
    <w:name w:val="header"/>
    <w:basedOn w:val="Normln"/>
    <w:pPr>
      <w:tabs>
        <w:tab w:val="center" w:pos="4536"/>
        <w:tab w:val="right" w:pos="9072"/>
      </w:tabs>
    </w:pPr>
  </w:style>
  <w:style w:type="paragraph" w:styleId="Zpat">
    <w:name w:val="footer"/>
    <w:basedOn w:val="Normln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</w:style>
  <w:style w:type="paragraph" w:styleId="Rozloendokumentu">
    <w:name w:val="Document Map"/>
    <w:basedOn w:val="Normln"/>
    <w:semiHidden/>
    <w:pPr>
      <w:shd w:val="clear" w:color="auto" w:fill="000080"/>
    </w:pPr>
    <w:rPr>
      <w:rFonts w:ascii="Tahoma" w:hAnsi="Tahoma" w:cs="Tahoma"/>
    </w:rPr>
  </w:style>
  <w:style w:type="paragraph" w:styleId="Zkladntext3">
    <w:name w:val="Body Text 3"/>
    <w:basedOn w:val="Normln"/>
    <w:rsid w:val="00965EF7"/>
    <w:rPr>
      <w:rFonts w:ascii="Arial" w:hAnsi="Arial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56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4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5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8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7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3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5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2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72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15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uzivatel\Plocha\EK%20formular.dot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EK formular.dot</Template>
  <TotalTime>0</TotalTime>
  <Pages>3</Pages>
  <Words>445</Words>
  <Characters>2627</Characters>
  <Application>Microsoft Office Word</Application>
  <DocSecurity>0</DocSecurity>
  <Lines>21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Stanovisko EK ke klinickému hodnocení</vt:lpstr>
    </vt:vector>
  </TitlesOfParts>
  <Company>FN Motol</Company>
  <LinksUpToDate>false</LinksUpToDate>
  <CharactersWithSpaces>3066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Stanovisko EK ke klinickému hodnocení</dc:title>
  <dc:subject/>
  <dc:creator>uzivatel</dc:creator>
  <cp:keywords/>
  <dc:description/>
  <cp:lastModifiedBy>Dana Černá 71923</cp:lastModifiedBy>
  <cp:revision>2</cp:revision>
  <cp:lastPrinted>2008-03-25T14:58:00Z</cp:lastPrinted>
  <dcterms:created xsi:type="dcterms:W3CDTF">2026-02-12T11:17:00Z</dcterms:created>
  <dcterms:modified xsi:type="dcterms:W3CDTF">2026-02-12T11:17:00Z</dcterms:modified>
</cp:coreProperties>
</file>