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56D72" w14:textId="77777777" w:rsidR="00B44491" w:rsidRDefault="00B44491" w:rsidP="00B44491">
      <w:pPr>
        <w:jc w:val="center"/>
        <w:outlineLvl w:val="0"/>
        <w:rPr>
          <w:rFonts w:ascii="Arial" w:hAnsi="Arial" w:cs="Arial"/>
          <w:b/>
          <w:smallCaps/>
        </w:rPr>
      </w:pPr>
      <w:r>
        <w:rPr>
          <w:rFonts w:ascii="Arial" w:hAnsi="Arial" w:cs="Arial"/>
          <w:b/>
          <w:smallCaps/>
        </w:rPr>
        <w:t>ŽÁDOST O STANOVISKO ETICKÉ KOMISE KE KLINICKÉMU HODNOCENÍ ZDRAVOTNICKÉHO PROSTŘEDKU</w:t>
      </w:r>
    </w:p>
    <w:p w14:paraId="04C48F73" w14:textId="77777777" w:rsidR="00B44491" w:rsidRPr="003B241B" w:rsidRDefault="00B44491" w:rsidP="00B44491">
      <w:pPr>
        <w:jc w:val="center"/>
        <w:outlineLvl w:val="0"/>
        <w:rPr>
          <w:rFonts w:ascii="Arial" w:hAnsi="Arial" w:cs="Arial"/>
          <w:b/>
          <w:i/>
          <w:smallCaps/>
          <w:sz w:val="18"/>
          <w:szCs w:val="18"/>
        </w:rPr>
      </w:pPr>
      <w:r>
        <w:rPr>
          <w:rFonts w:ascii="Arial" w:hAnsi="Arial" w:cs="Arial"/>
          <w:b/>
          <w:i/>
          <w:smallCaps/>
          <w:sz w:val="18"/>
          <w:szCs w:val="18"/>
        </w:rPr>
        <w:t xml:space="preserve">Request for </w:t>
      </w:r>
      <w:r w:rsidRPr="003B241B">
        <w:rPr>
          <w:rFonts w:ascii="Arial" w:hAnsi="Arial" w:cs="Arial"/>
          <w:b/>
          <w:i/>
          <w:smallCaps/>
          <w:sz w:val="18"/>
          <w:szCs w:val="18"/>
        </w:rPr>
        <w:t>Opinion of the Ethics Committee on Clinical Trial on a Medical Device</w:t>
      </w:r>
    </w:p>
    <w:p w14:paraId="03BFEAE0" w14:textId="77777777" w:rsidR="00A94009" w:rsidRPr="009D0AC0" w:rsidRDefault="00A94009" w:rsidP="00E51760">
      <w:pPr>
        <w:jc w:val="center"/>
        <w:rPr>
          <w:rFonts w:ascii="Arial" w:hAnsi="Arial" w:cs="Arial"/>
          <w:smallCaps/>
        </w:rPr>
      </w:pPr>
    </w:p>
    <w:p w14:paraId="74A23A69" w14:textId="77777777" w:rsidR="002A1114" w:rsidRPr="009D0AC0" w:rsidRDefault="002A1114" w:rsidP="002A1114">
      <w:pPr>
        <w:jc w:val="center"/>
        <w:rPr>
          <w:i/>
          <w:color w:val="0000FF"/>
          <w:sz w:val="20"/>
          <w:szCs w:val="20"/>
        </w:rPr>
      </w:pPr>
      <w:r w:rsidRPr="009D0AC0">
        <w:rPr>
          <w:i/>
          <w:color w:val="0000FF"/>
          <w:sz w:val="20"/>
          <w:szCs w:val="20"/>
        </w:rPr>
        <w:t>(</w:t>
      </w:r>
      <w:r w:rsidRPr="009D0AC0">
        <w:rPr>
          <w:i/>
          <w:color w:val="0000FF"/>
          <w:sz w:val="20"/>
          <w:szCs w:val="20"/>
          <w:u w:val="single"/>
        </w:rPr>
        <w:t>Vyplněný formulář zašlete prosím e-mailem</w:t>
      </w:r>
      <w:r w:rsidRPr="009D0AC0">
        <w:rPr>
          <w:i/>
          <w:color w:val="0000FF"/>
          <w:sz w:val="20"/>
          <w:szCs w:val="20"/>
        </w:rPr>
        <w:t>)</w:t>
      </w:r>
    </w:p>
    <w:p w14:paraId="0EA7C057" w14:textId="77777777" w:rsidR="00E51760" w:rsidRPr="009D0AC0" w:rsidRDefault="00E51760" w:rsidP="00E51760">
      <w:pPr>
        <w:jc w:val="center"/>
        <w:rPr>
          <w:rFonts w:ascii="Arial" w:hAnsi="Arial" w:cs="Arial"/>
          <w:smallCaps/>
        </w:rPr>
      </w:pPr>
    </w:p>
    <w:p w14:paraId="548A7630" w14:textId="77777777" w:rsidR="00E51760" w:rsidRPr="009D0AC0" w:rsidRDefault="00E51760" w:rsidP="00E51760">
      <w:pPr>
        <w:jc w:val="center"/>
        <w:rPr>
          <w:rFonts w:ascii="Arial" w:hAnsi="Arial" w:cs="Arial"/>
          <w:smallCaps/>
        </w:rPr>
      </w:pPr>
    </w:p>
    <w:p w14:paraId="5EE4EC32" w14:textId="77777777" w:rsidR="00B44491" w:rsidRPr="006671CC" w:rsidRDefault="00B44491" w:rsidP="00B44491">
      <w:pPr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b/>
          <w:sz w:val="18"/>
          <w:szCs w:val="18"/>
        </w:rPr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0" w:name="Zaškrtávací2"/>
      <w:r>
        <w:rPr>
          <w:rFonts w:ascii="Arial" w:hAnsi="Arial" w:cs="Arial"/>
          <w:b/>
          <w:sz w:val="18"/>
          <w:szCs w:val="18"/>
        </w:rPr>
        <w:instrText xml:space="preserve"> FORMCHECKBOX </w:instrText>
      </w:r>
      <w:r w:rsidR="00ED2496" w:rsidRPr="00B44491">
        <w:rPr>
          <w:rFonts w:ascii="Arial" w:hAnsi="Arial" w:cs="Arial"/>
          <w:b/>
          <w:sz w:val="18"/>
          <w:szCs w:val="18"/>
        </w:rPr>
      </w:r>
      <w:r>
        <w:rPr>
          <w:rFonts w:ascii="Arial" w:hAnsi="Arial" w:cs="Arial"/>
          <w:b/>
          <w:sz w:val="18"/>
          <w:szCs w:val="18"/>
        </w:rPr>
        <w:fldChar w:fldCharType="end"/>
      </w:r>
      <w:bookmarkEnd w:id="0"/>
      <w:r w:rsidRPr="003D4479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Klinické hodnocení zdravotnického </w:t>
      </w:r>
      <w:r w:rsidRPr="006671CC">
        <w:rPr>
          <w:rFonts w:ascii="Arial" w:hAnsi="Arial" w:cs="Arial"/>
          <w:sz w:val="16"/>
          <w:szCs w:val="16"/>
        </w:rPr>
        <w:t>prostředku, j</w:t>
      </w:r>
      <w:r>
        <w:rPr>
          <w:rFonts w:ascii="Arial" w:hAnsi="Arial" w:cs="Arial"/>
          <w:sz w:val="16"/>
          <w:szCs w:val="16"/>
        </w:rPr>
        <w:t xml:space="preserve">e požadováno stanovisko </w:t>
      </w:r>
      <w:r w:rsidRPr="006671CC">
        <w:rPr>
          <w:rFonts w:ascii="Arial" w:hAnsi="Arial" w:cs="Arial"/>
          <w:sz w:val="16"/>
          <w:szCs w:val="16"/>
        </w:rPr>
        <w:t>E</w:t>
      </w:r>
      <w:r>
        <w:rPr>
          <w:rFonts w:ascii="Arial" w:hAnsi="Arial" w:cs="Arial"/>
          <w:sz w:val="16"/>
          <w:szCs w:val="16"/>
        </w:rPr>
        <w:t>tické komise</w:t>
      </w:r>
    </w:p>
    <w:p w14:paraId="0F46356D" w14:textId="77777777" w:rsidR="00B44491" w:rsidRPr="006671CC" w:rsidRDefault="00B44491" w:rsidP="00B44491">
      <w:pPr>
        <w:jc w:val="both"/>
        <w:rPr>
          <w:rFonts w:ascii="Arial" w:hAnsi="Arial" w:cs="Arial"/>
          <w:i/>
          <w:sz w:val="16"/>
          <w:szCs w:val="16"/>
        </w:rPr>
      </w:pPr>
      <w:r w:rsidRPr="006C68A2">
        <w:rPr>
          <w:rFonts w:ascii="Arial" w:hAnsi="Arial" w:cs="Arial"/>
          <w:i/>
          <w:sz w:val="16"/>
          <w:szCs w:val="16"/>
        </w:rPr>
        <w:t xml:space="preserve">    </w:t>
      </w:r>
      <w:r>
        <w:rPr>
          <w:rFonts w:ascii="Arial" w:hAnsi="Arial" w:cs="Arial"/>
          <w:i/>
          <w:sz w:val="16"/>
          <w:szCs w:val="16"/>
        </w:rPr>
        <w:t xml:space="preserve">  </w:t>
      </w:r>
      <w:r w:rsidRPr="006671CC">
        <w:rPr>
          <w:rFonts w:ascii="Arial" w:hAnsi="Arial" w:cs="Arial"/>
          <w:i/>
          <w:sz w:val="16"/>
          <w:szCs w:val="16"/>
        </w:rPr>
        <w:t xml:space="preserve">Clinical </w:t>
      </w:r>
      <w:r>
        <w:rPr>
          <w:rFonts w:ascii="Arial" w:hAnsi="Arial" w:cs="Arial"/>
          <w:i/>
          <w:sz w:val="16"/>
          <w:szCs w:val="16"/>
        </w:rPr>
        <w:t>T</w:t>
      </w:r>
      <w:r w:rsidRPr="006671CC">
        <w:rPr>
          <w:rFonts w:ascii="Arial" w:hAnsi="Arial" w:cs="Arial"/>
          <w:i/>
          <w:sz w:val="16"/>
          <w:szCs w:val="16"/>
        </w:rPr>
        <w:t>rial on a</w:t>
      </w:r>
      <w:r>
        <w:rPr>
          <w:rFonts w:ascii="Arial" w:hAnsi="Arial" w:cs="Arial"/>
          <w:i/>
          <w:sz w:val="16"/>
          <w:szCs w:val="16"/>
        </w:rPr>
        <w:t xml:space="preserve"> M</w:t>
      </w:r>
      <w:r w:rsidRPr="006671CC">
        <w:rPr>
          <w:rFonts w:ascii="Arial" w:hAnsi="Arial" w:cs="Arial"/>
          <w:i/>
          <w:sz w:val="16"/>
          <w:szCs w:val="16"/>
        </w:rPr>
        <w:t xml:space="preserve">edical </w:t>
      </w:r>
      <w:r>
        <w:rPr>
          <w:rFonts w:ascii="Arial" w:hAnsi="Arial" w:cs="Arial"/>
          <w:i/>
          <w:sz w:val="16"/>
          <w:szCs w:val="16"/>
        </w:rPr>
        <w:t>D</w:t>
      </w:r>
      <w:r w:rsidRPr="006671CC">
        <w:rPr>
          <w:rFonts w:ascii="Arial" w:hAnsi="Arial" w:cs="Arial"/>
          <w:i/>
          <w:sz w:val="16"/>
          <w:szCs w:val="16"/>
        </w:rPr>
        <w:t xml:space="preserve">evice, </w:t>
      </w:r>
      <w:r>
        <w:rPr>
          <w:rFonts w:ascii="Arial" w:hAnsi="Arial" w:cs="Arial"/>
          <w:i/>
          <w:sz w:val="16"/>
          <w:szCs w:val="16"/>
        </w:rPr>
        <w:t>Opinion Issued by Ethics Committee</w:t>
      </w:r>
    </w:p>
    <w:p w14:paraId="137C425C" w14:textId="77777777" w:rsidR="00A94009" w:rsidRDefault="00A94009">
      <w:pPr>
        <w:jc w:val="both"/>
        <w:rPr>
          <w:rFonts w:ascii="Arial" w:hAnsi="Arial" w:cs="Arial"/>
          <w:sz w:val="18"/>
          <w:szCs w:val="18"/>
        </w:rPr>
      </w:pPr>
    </w:p>
    <w:p w14:paraId="210A79E6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29F3220E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6F6E4115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73C3C633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3897913B" w14:textId="77777777" w:rsidR="00B44491" w:rsidRPr="00B44491" w:rsidRDefault="00B44491" w:rsidP="00B44491">
      <w:pPr>
        <w:jc w:val="both"/>
        <w:rPr>
          <w:rFonts w:ascii="Arial" w:hAnsi="Arial" w:cs="Arial"/>
          <w:i/>
          <w:sz w:val="16"/>
          <w:szCs w:val="16"/>
        </w:rPr>
      </w:pPr>
      <w:r w:rsidRPr="00B44491">
        <w:rPr>
          <w:rFonts w:ascii="Arial" w:hAnsi="Arial" w:cs="Arial"/>
          <w:sz w:val="16"/>
          <w:szCs w:val="16"/>
        </w:rPr>
        <w:t xml:space="preserve">Název klinického hodnocení zdravotnického prostředku / </w:t>
      </w:r>
      <w:r w:rsidRPr="00B44491">
        <w:rPr>
          <w:rFonts w:ascii="Arial" w:hAnsi="Arial" w:cs="Arial"/>
          <w:i/>
          <w:sz w:val="16"/>
          <w:szCs w:val="16"/>
        </w:rPr>
        <w:t>Full Title of the Clinical Trial on a Medical Device:</w:t>
      </w:r>
    </w:p>
    <w:p w14:paraId="29AB6445" w14:textId="77777777" w:rsidR="00E51760" w:rsidRPr="00E51760" w:rsidRDefault="00E5176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22"/>
      </w:tblGrid>
      <w:tr w:rsidR="00B83432" w14:paraId="3C365717" w14:textId="77777777">
        <w:tc>
          <w:tcPr>
            <w:tcW w:w="9210" w:type="dxa"/>
            <w:shd w:val="clear" w:color="auto" w:fill="auto"/>
          </w:tcPr>
          <w:p w14:paraId="2F326AC2" w14:textId="77777777" w:rsidR="00B83432" w:rsidRDefault="00B83432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BB7D331" w14:textId="77777777" w:rsidR="00A94009" w:rsidRDefault="00A94009">
      <w:pPr>
        <w:jc w:val="both"/>
        <w:rPr>
          <w:rFonts w:ascii="Arial" w:hAnsi="Arial" w:cs="Arial"/>
          <w:sz w:val="18"/>
          <w:szCs w:val="18"/>
        </w:rPr>
      </w:pPr>
    </w:p>
    <w:p w14:paraId="262DBD5E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43C68C53" w14:textId="77777777" w:rsidR="0024252F" w:rsidRDefault="0024252F">
      <w:pPr>
        <w:jc w:val="both"/>
        <w:rPr>
          <w:rFonts w:ascii="Arial" w:hAnsi="Arial" w:cs="Arial"/>
          <w:sz w:val="18"/>
          <w:szCs w:val="18"/>
        </w:rPr>
      </w:pPr>
    </w:p>
    <w:p w14:paraId="33022970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74FC8CFE" w14:textId="77777777" w:rsidR="00063873" w:rsidRPr="00E51760" w:rsidRDefault="00063873">
      <w:pPr>
        <w:jc w:val="both"/>
        <w:rPr>
          <w:rFonts w:ascii="Arial" w:hAnsi="Arial" w:cs="Arial"/>
          <w:sz w:val="18"/>
          <w:szCs w:val="18"/>
        </w:rPr>
      </w:pPr>
    </w:p>
    <w:p w14:paraId="17B9EE47" w14:textId="77777777" w:rsidR="002943CC" w:rsidRPr="00D75DAD" w:rsidRDefault="00E51760" w:rsidP="00193070">
      <w:pPr>
        <w:jc w:val="both"/>
        <w:outlineLvl w:val="0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Číslo </w:t>
      </w:r>
      <w:r w:rsidR="00A94009" w:rsidRPr="00607A92">
        <w:rPr>
          <w:rFonts w:ascii="Arial" w:hAnsi="Arial" w:cs="Arial"/>
          <w:sz w:val="16"/>
          <w:szCs w:val="16"/>
        </w:rPr>
        <w:t xml:space="preserve">protokolu / </w:t>
      </w:r>
      <w:r w:rsidR="00A94009" w:rsidRPr="00BF0D92">
        <w:rPr>
          <w:rFonts w:ascii="Arial" w:hAnsi="Arial" w:cs="Arial"/>
          <w:i/>
          <w:sz w:val="16"/>
          <w:szCs w:val="16"/>
        </w:rPr>
        <w:t xml:space="preserve">Protocole Code </w:t>
      </w:r>
      <w:r w:rsidRPr="00BF0D92">
        <w:rPr>
          <w:rFonts w:ascii="Arial" w:hAnsi="Arial" w:cs="Arial"/>
          <w:i/>
          <w:sz w:val="16"/>
          <w:szCs w:val="16"/>
        </w:rPr>
        <w:t>Number</w:t>
      </w:r>
      <w:r w:rsidR="005844CD" w:rsidRPr="00BF0D92">
        <w:rPr>
          <w:rFonts w:ascii="Arial" w:hAnsi="Arial" w:cs="Arial"/>
          <w:i/>
          <w:sz w:val="16"/>
          <w:szCs w:val="16"/>
        </w:rPr>
        <w:t>:</w:t>
      </w:r>
    </w:p>
    <w:p w14:paraId="52F6D2F6" w14:textId="77777777" w:rsidR="008B6D9F" w:rsidRPr="008B6D9F" w:rsidRDefault="008B6D9F" w:rsidP="00193070">
      <w:pPr>
        <w:jc w:val="both"/>
        <w:outlineLvl w:val="0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D75DAD" w:rsidRPr="00D75DAD" w14:paraId="6B8A18BD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620817E8" w14:textId="77777777" w:rsidR="00D75DAD" w:rsidRPr="00D75DAD" w:rsidRDefault="00D75DAD" w:rsidP="00E5106D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2BE3F55C" w14:textId="77777777" w:rsidR="00E51760" w:rsidRPr="0019307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63489712" w14:textId="77777777" w:rsidR="0024252F" w:rsidRDefault="0024252F">
      <w:pPr>
        <w:jc w:val="both"/>
        <w:rPr>
          <w:rFonts w:ascii="Arial" w:hAnsi="Arial" w:cs="Arial"/>
          <w:sz w:val="18"/>
          <w:szCs w:val="18"/>
        </w:rPr>
      </w:pPr>
    </w:p>
    <w:p w14:paraId="72D886C5" w14:textId="77777777" w:rsidR="00B04D3B" w:rsidRPr="00193070" w:rsidRDefault="00B04D3B">
      <w:pPr>
        <w:jc w:val="both"/>
        <w:rPr>
          <w:rFonts w:ascii="Arial" w:hAnsi="Arial" w:cs="Arial"/>
          <w:sz w:val="18"/>
          <w:szCs w:val="18"/>
        </w:rPr>
      </w:pPr>
    </w:p>
    <w:p w14:paraId="77B72FB8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49AEA54C" w14:textId="77777777" w:rsidR="00D75DAD" w:rsidRPr="00193070" w:rsidRDefault="00D75DAD">
      <w:pPr>
        <w:jc w:val="both"/>
        <w:rPr>
          <w:rFonts w:ascii="Arial" w:hAnsi="Arial" w:cs="Arial"/>
          <w:sz w:val="18"/>
          <w:szCs w:val="18"/>
        </w:rPr>
      </w:pPr>
    </w:p>
    <w:p w14:paraId="4C082D66" w14:textId="77777777" w:rsidR="00A94009" w:rsidRPr="00D75DAD" w:rsidRDefault="00E51760" w:rsidP="00193070">
      <w:pPr>
        <w:jc w:val="both"/>
        <w:outlineLvl w:val="0"/>
        <w:rPr>
          <w:rFonts w:ascii="Arial" w:hAnsi="Arial" w:cs="Arial"/>
          <w:i/>
          <w:sz w:val="16"/>
          <w:szCs w:val="16"/>
        </w:rPr>
      </w:pPr>
      <w:r w:rsidRPr="000831A6">
        <w:rPr>
          <w:rFonts w:ascii="Arial" w:hAnsi="Arial" w:cs="Arial"/>
          <w:sz w:val="16"/>
          <w:szCs w:val="16"/>
        </w:rPr>
        <w:t>Číslo</w:t>
      </w:r>
      <w:r w:rsidR="005844CD" w:rsidRPr="000831A6">
        <w:rPr>
          <w:rFonts w:ascii="Arial" w:hAnsi="Arial" w:cs="Arial"/>
          <w:sz w:val="16"/>
          <w:szCs w:val="16"/>
        </w:rPr>
        <w:t xml:space="preserve"> EudraCT /</w:t>
      </w:r>
      <w:r w:rsidR="005844CD" w:rsidRPr="00607A92">
        <w:rPr>
          <w:rFonts w:ascii="Arial" w:hAnsi="Arial" w:cs="Arial"/>
          <w:sz w:val="16"/>
          <w:szCs w:val="16"/>
        </w:rPr>
        <w:t xml:space="preserve"> </w:t>
      </w:r>
      <w:r w:rsidR="005844CD" w:rsidRPr="00607A92">
        <w:rPr>
          <w:rFonts w:ascii="Arial" w:hAnsi="Arial" w:cs="Arial"/>
          <w:i/>
          <w:sz w:val="16"/>
          <w:szCs w:val="16"/>
        </w:rPr>
        <w:t xml:space="preserve">EudraCT </w:t>
      </w:r>
      <w:r>
        <w:rPr>
          <w:rFonts w:ascii="Arial" w:hAnsi="Arial" w:cs="Arial"/>
          <w:i/>
          <w:sz w:val="16"/>
          <w:szCs w:val="16"/>
        </w:rPr>
        <w:t>N</w:t>
      </w:r>
      <w:r w:rsidR="005844CD" w:rsidRPr="00607A92">
        <w:rPr>
          <w:rFonts w:ascii="Arial" w:hAnsi="Arial" w:cs="Arial"/>
          <w:i/>
          <w:sz w:val="16"/>
          <w:szCs w:val="16"/>
        </w:rPr>
        <w:t>umber:</w:t>
      </w:r>
    </w:p>
    <w:p w14:paraId="70C28542" w14:textId="77777777" w:rsidR="008B6D9F" w:rsidRPr="008B6D9F" w:rsidRDefault="008B6D9F" w:rsidP="00193070">
      <w:pPr>
        <w:jc w:val="both"/>
        <w:outlineLvl w:val="0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D75DAD" w:rsidRPr="00D75DAD" w14:paraId="353C991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717F21B2" w14:textId="77777777" w:rsidR="00D75DAD" w:rsidRPr="00D75DAD" w:rsidRDefault="00D75DAD" w:rsidP="00E5106D">
            <w:pPr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</w:tbl>
    <w:p w14:paraId="70C9985D" w14:textId="77777777" w:rsidR="002943CC" w:rsidRDefault="002943CC">
      <w:pPr>
        <w:jc w:val="both"/>
        <w:rPr>
          <w:rFonts w:ascii="Arial" w:hAnsi="Arial" w:cs="Arial"/>
          <w:sz w:val="18"/>
          <w:szCs w:val="18"/>
        </w:rPr>
      </w:pPr>
    </w:p>
    <w:p w14:paraId="00E70A8B" w14:textId="77777777" w:rsidR="00396E45" w:rsidRDefault="00396E45">
      <w:pPr>
        <w:jc w:val="both"/>
        <w:rPr>
          <w:rFonts w:ascii="Arial" w:hAnsi="Arial" w:cs="Arial"/>
          <w:sz w:val="18"/>
          <w:szCs w:val="18"/>
        </w:rPr>
      </w:pPr>
    </w:p>
    <w:p w14:paraId="3A8C398F" w14:textId="77777777" w:rsidR="00D75DAD" w:rsidRDefault="00D75DAD">
      <w:pPr>
        <w:jc w:val="both"/>
        <w:rPr>
          <w:rFonts w:ascii="Arial" w:hAnsi="Arial" w:cs="Arial"/>
          <w:sz w:val="18"/>
          <w:szCs w:val="18"/>
        </w:rPr>
      </w:pPr>
    </w:p>
    <w:p w14:paraId="3088EC3B" w14:textId="77777777" w:rsidR="0024252F" w:rsidRDefault="0024252F">
      <w:pPr>
        <w:jc w:val="both"/>
        <w:rPr>
          <w:rFonts w:ascii="Arial" w:hAnsi="Arial" w:cs="Arial"/>
          <w:sz w:val="18"/>
          <w:szCs w:val="18"/>
        </w:rPr>
      </w:pPr>
    </w:p>
    <w:p w14:paraId="0FDB6B1A" w14:textId="77777777" w:rsidR="00E51760" w:rsidRP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6FA88BD9" w14:textId="77777777" w:rsidR="00A94009" w:rsidRDefault="00A94009">
      <w:pPr>
        <w:jc w:val="both"/>
        <w:rPr>
          <w:rFonts w:ascii="Arial" w:hAnsi="Arial" w:cs="Arial"/>
          <w:i/>
          <w:sz w:val="16"/>
          <w:szCs w:val="16"/>
        </w:rPr>
      </w:pPr>
      <w:r w:rsidRPr="008C48ED">
        <w:rPr>
          <w:rFonts w:ascii="Arial" w:hAnsi="Arial" w:cs="Arial"/>
          <w:sz w:val="16"/>
          <w:szCs w:val="16"/>
        </w:rPr>
        <w:t>Žadatel (Příjmení, Jméno, Titul, Instituce</w:t>
      </w:r>
      <w:r w:rsidR="008C48ED" w:rsidRPr="008C48ED">
        <w:rPr>
          <w:rFonts w:ascii="Arial" w:hAnsi="Arial" w:cs="Arial"/>
          <w:sz w:val="16"/>
          <w:szCs w:val="16"/>
        </w:rPr>
        <w:t>)</w:t>
      </w:r>
      <w:r w:rsidRPr="008C48ED">
        <w:rPr>
          <w:rFonts w:ascii="Arial" w:hAnsi="Arial" w:cs="Arial"/>
          <w:sz w:val="16"/>
          <w:szCs w:val="16"/>
        </w:rPr>
        <w:t xml:space="preserve"> /</w:t>
      </w:r>
      <w:r w:rsidR="008C48ED">
        <w:rPr>
          <w:rFonts w:ascii="Arial" w:hAnsi="Arial" w:cs="Arial"/>
          <w:sz w:val="16"/>
          <w:szCs w:val="16"/>
        </w:rPr>
        <w:t xml:space="preserve"> </w:t>
      </w:r>
      <w:r w:rsidRPr="008C48ED">
        <w:rPr>
          <w:rFonts w:ascii="Arial" w:hAnsi="Arial" w:cs="Arial"/>
          <w:i/>
          <w:sz w:val="16"/>
          <w:szCs w:val="16"/>
        </w:rPr>
        <w:t>Applicant (Surname, Name, Title, Institution)</w:t>
      </w:r>
      <w:r w:rsidR="00607A92" w:rsidRPr="008C48ED">
        <w:rPr>
          <w:rFonts w:ascii="Arial" w:hAnsi="Arial" w:cs="Arial"/>
          <w:i/>
          <w:sz w:val="16"/>
          <w:szCs w:val="16"/>
        </w:rPr>
        <w:t>:</w:t>
      </w:r>
    </w:p>
    <w:p w14:paraId="300A0802" w14:textId="77777777" w:rsidR="00E51760" w:rsidRPr="00E51760" w:rsidRDefault="00E5176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A94009" w:rsidRPr="008B6D9F" w14:paraId="76F74924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0BE1F817" w14:textId="77777777" w:rsidR="00A94009" w:rsidRPr="008B6D9F" w:rsidRDefault="00A94009" w:rsidP="00E06190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7BDF287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1D0DCFAE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35E50740" w14:textId="77777777" w:rsidR="00063873" w:rsidRDefault="00063873">
      <w:pPr>
        <w:jc w:val="both"/>
        <w:rPr>
          <w:rFonts w:ascii="Arial" w:hAnsi="Arial" w:cs="Arial"/>
          <w:sz w:val="18"/>
          <w:szCs w:val="18"/>
        </w:rPr>
      </w:pPr>
    </w:p>
    <w:p w14:paraId="2E53EF34" w14:textId="77777777" w:rsidR="00B04D3B" w:rsidRDefault="00B04D3B">
      <w:pPr>
        <w:jc w:val="both"/>
        <w:rPr>
          <w:rFonts w:ascii="Arial" w:hAnsi="Arial" w:cs="Arial"/>
          <w:sz w:val="18"/>
          <w:szCs w:val="18"/>
        </w:rPr>
      </w:pPr>
    </w:p>
    <w:p w14:paraId="650C6645" w14:textId="77777777" w:rsidR="0024252F" w:rsidRPr="00E51760" w:rsidRDefault="0024252F">
      <w:pPr>
        <w:jc w:val="both"/>
        <w:rPr>
          <w:rFonts w:ascii="Arial" w:hAnsi="Arial" w:cs="Arial"/>
          <w:sz w:val="18"/>
          <w:szCs w:val="18"/>
        </w:rPr>
      </w:pPr>
    </w:p>
    <w:p w14:paraId="27BC50BD" w14:textId="77777777" w:rsidR="00BB0CD9" w:rsidRPr="00BB0CD9" w:rsidRDefault="00BB0CD9" w:rsidP="00BB0CD9">
      <w:pPr>
        <w:jc w:val="both"/>
        <w:rPr>
          <w:rFonts w:ascii="Arial" w:hAnsi="Arial" w:cs="Arial"/>
          <w:sz w:val="16"/>
          <w:szCs w:val="16"/>
        </w:rPr>
      </w:pPr>
      <w:r w:rsidRPr="00BB0CD9">
        <w:rPr>
          <w:rFonts w:ascii="Arial" w:hAnsi="Arial" w:cs="Arial"/>
          <w:sz w:val="16"/>
          <w:szCs w:val="16"/>
        </w:rPr>
        <w:t xml:space="preserve">Zadavatel (Název, Adresa) / </w:t>
      </w:r>
      <w:r w:rsidRPr="00BB0CD9">
        <w:rPr>
          <w:rFonts w:ascii="Arial" w:hAnsi="Arial" w:cs="Arial"/>
          <w:i/>
          <w:sz w:val="16"/>
          <w:szCs w:val="16"/>
        </w:rPr>
        <w:t>Sponsor (Name, Adress):</w:t>
      </w:r>
    </w:p>
    <w:p w14:paraId="7E723D2C" w14:textId="77777777" w:rsidR="00E51760" w:rsidRPr="00E51760" w:rsidRDefault="00E51760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396E45" w:rsidRPr="008B6D9F" w14:paraId="782A4676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</w:tcPr>
          <w:p w14:paraId="7FA1AB01" w14:textId="77777777" w:rsidR="00396E45" w:rsidRPr="008B6D9F" w:rsidRDefault="00396E45" w:rsidP="00E5106D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8DE1BE0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4BE00F5B" w14:textId="77777777" w:rsidR="00E51760" w:rsidRDefault="00E51760">
      <w:pPr>
        <w:jc w:val="both"/>
        <w:rPr>
          <w:rFonts w:ascii="Arial" w:hAnsi="Arial" w:cs="Arial"/>
          <w:sz w:val="18"/>
          <w:szCs w:val="18"/>
        </w:rPr>
      </w:pPr>
    </w:p>
    <w:p w14:paraId="6DB9EBA0" w14:textId="77777777" w:rsidR="00193070" w:rsidRDefault="00193070">
      <w:pPr>
        <w:jc w:val="both"/>
        <w:rPr>
          <w:rFonts w:ascii="Arial" w:hAnsi="Arial" w:cs="Arial"/>
          <w:sz w:val="18"/>
          <w:szCs w:val="18"/>
        </w:rPr>
      </w:pPr>
    </w:p>
    <w:p w14:paraId="1091439A" w14:textId="77777777" w:rsidR="00193070" w:rsidRDefault="00193070">
      <w:pPr>
        <w:jc w:val="both"/>
        <w:rPr>
          <w:rFonts w:ascii="Arial" w:hAnsi="Arial" w:cs="Arial"/>
          <w:sz w:val="18"/>
          <w:szCs w:val="18"/>
        </w:rPr>
      </w:pPr>
    </w:p>
    <w:p w14:paraId="2FDB22C5" w14:textId="77777777" w:rsidR="007731CF" w:rsidRDefault="007731CF">
      <w:pPr>
        <w:jc w:val="both"/>
        <w:rPr>
          <w:rFonts w:ascii="Arial" w:hAnsi="Arial" w:cs="Arial"/>
          <w:sz w:val="18"/>
          <w:szCs w:val="18"/>
        </w:rPr>
      </w:pPr>
    </w:p>
    <w:p w14:paraId="04D19F69" w14:textId="77777777" w:rsidR="00B00AF7" w:rsidRDefault="00B00AF7" w:rsidP="00B00AF7">
      <w:pPr>
        <w:jc w:val="both"/>
        <w:rPr>
          <w:b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Datum podání / </w:t>
      </w:r>
      <w:r>
        <w:rPr>
          <w:rFonts w:ascii="Arial" w:hAnsi="Arial" w:cs="Arial"/>
          <w:i/>
          <w:sz w:val="16"/>
          <w:szCs w:val="16"/>
        </w:rPr>
        <w:t>Date of Notification:</w:t>
      </w:r>
    </w:p>
    <w:p w14:paraId="78DD2953" w14:textId="77777777" w:rsidR="00B00AF7" w:rsidRDefault="00B00AF7" w:rsidP="00B00AF7">
      <w:pPr>
        <w:jc w:val="both"/>
        <w:rPr>
          <w:rFonts w:ascii="Arial" w:hAnsi="Arial" w:cs="Arial"/>
          <w:sz w:val="10"/>
          <w:szCs w:val="10"/>
        </w:rPr>
      </w:pPr>
    </w:p>
    <w:tbl>
      <w:tblPr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0"/>
      </w:tblGrid>
      <w:tr w:rsidR="00B00AF7" w14:paraId="7F66646B" w14:textId="77777777">
        <w:tc>
          <w:tcPr>
            <w:tcW w:w="9210" w:type="dxa"/>
            <w:shd w:val="clear" w:color="auto" w:fill="auto"/>
          </w:tcPr>
          <w:p w14:paraId="57875F78" w14:textId="77777777" w:rsidR="00B00AF7" w:rsidRDefault="00B00AF7">
            <w:pPr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627574F" w14:textId="77777777" w:rsidR="00B44491" w:rsidRDefault="00B44491">
      <w:pPr>
        <w:jc w:val="both"/>
        <w:rPr>
          <w:rFonts w:ascii="Arial" w:hAnsi="Arial" w:cs="Arial"/>
          <w:sz w:val="18"/>
          <w:szCs w:val="18"/>
        </w:rPr>
      </w:pPr>
    </w:p>
    <w:p w14:paraId="7E4D1DAE" w14:textId="77777777" w:rsidR="00B44491" w:rsidRDefault="00B44491">
      <w:pPr>
        <w:jc w:val="both"/>
        <w:rPr>
          <w:rFonts w:ascii="Arial" w:hAnsi="Arial" w:cs="Arial"/>
          <w:sz w:val="18"/>
          <w:szCs w:val="18"/>
        </w:rPr>
      </w:pPr>
    </w:p>
    <w:p w14:paraId="6F788DF3" w14:textId="77777777" w:rsidR="00B44491" w:rsidRDefault="00B44491">
      <w:pPr>
        <w:jc w:val="both"/>
        <w:rPr>
          <w:rFonts w:ascii="Arial" w:hAnsi="Arial" w:cs="Arial"/>
          <w:sz w:val="18"/>
          <w:szCs w:val="18"/>
        </w:rPr>
      </w:pPr>
    </w:p>
    <w:p w14:paraId="7EEA9949" w14:textId="77777777" w:rsidR="008E7E84" w:rsidRDefault="008E7E84">
      <w:pPr>
        <w:jc w:val="both"/>
        <w:rPr>
          <w:rFonts w:ascii="Arial" w:hAnsi="Arial" w:cs="Arial"/>
          <w:sz w:val="18"/>
          <w:szCs w:val="18"/>
        </w:rPr>
      </w:pPr>
    </w:p>
    <w:p w14:paraId="09078906" w14:textId="77777777" w:rsidR="00B00AF7" w:rsidRDefault="00B00AF7">
      <w:pPr>
        <w:jc w:val="both"/>
        <w:rPr>
          <w:rFonts w:ascii="Arial" w:hAnsi="Arial" w:cs="Arial"/>
          <w:sz w:val="18"/>
          <w:szCs w:val="18"/>
        </w:rPr>
      </w:pPr>
    </w:p>
    <w:p w14:paraId="01205645" w14:textId="77777777" w:rsidR="00B00AF7" w:rsidRDefault="00B00AF7">
      <w:pPr>
        <w:jc w:val="both"/>
        <w:rPr>
          <w:rFonts w:ascii="Arial" w:hAnsi="Arial" w:cs="Arial"/>
          <w:sz w:val="18"/>
          <w:szCs w:val="18"/>
        </w:rPr>
      </w:pPr>
    </w:p>
    <w:p w14:paraId="509A3330" w14:textId="77777777" w:rsidR="00B00AF7" w:rsidRDefault="00B00AF7">
      <w:pPr>
        <w:jc w:val="both"/>
        <w:rPr>
          <w:rFonts w:ascii="Arial" w:hAnsi="Arial" w:cs="Arial"/>
          <w:sz w:val="18"/>
          <w:szCs w:val="18"/>
        </w:rPr>
      </w:pPr>
    </w:p>
    <w:p w14:paraId="46AA9307" w14:textId="77777777" w:rsidR="00B00AF7" w:rsidRDefault="00B00AF7">
      <w:pPr>
        <w:jc w:val="both"/>
        <w:rPr>
          <w:rFonts w:ascii="Arial" w:hAnsi="Arial" w:cs="Arial"/>
          <w:sz w:val="18"/>
          <w:szCs w:val="18"/>
        </w:rPr>
      </w:pPr>
    </w:p>
    <w:p w14:paraId="18D749A3" w14:textId="77777777" w:rsidR="00B00AF7" w:rsidRDefault="00B00AF7">
      <w:pPr>
        <w:jc w:val="both"/>
        <w:rPr>
          <w:rFonts w:ascii="Arial" w:hAnsi="Arial" w:cs="Arial"/>
          <w:sz w:val="18"/>
          <w:szCs w:val="18"/>
        </w:rPr>
      </w:pPr>
    </w:p>
    <w:p w14:paraId="1630C0BE" w14:textId="77777777" w:rsidR="00B00AF7" w:rsidRDefault="00B00AF7">
      <w:pPr>
        <w:jc w:val="both"/>
        <w:rPr>
          <w:rFonts w:ascii="Arial" w:hAnsi="Arial" w:cs="Arial"/>
          <w:sz w:val="18"/>
          <w:szCs w:val="18"/>
        </w:rPr>
      </w:pPr>
    </w:p>
    <w:p w14:paraId="675EFA49" w14:textId="77777777" w:rsidR="00AA403F" w:rsidRDefault="00AA403F">
      <w:pPr>
        <w:jc w:val="both"/>
        <w:rPr>
          <w:rFonts w:ascii="Arial" w:hAnsi="Arial" w:cs="Arial"/>
          <w:sz w:val="18"/>
          <w:szCs w:val="18"/>
        </w:rPr>
      </w:pPr>
    </w:p>
    <w:p w14:paraId="41B4A460" w14:textId="77777777" w:rsidR="00AA403F" w:rsidRDefault="00AA403F">
      <w:pPr>
        <w:jc w:val="both"/>
        <w:rPr>
          <w:rFonts w:ascii="Arial" w:hAnsi="Arial" w:cs="Arial"/>
          <w:sz w:val="18"/>
          <w:szCs w:val="18"/>
        </w:rPr>
      </w:pPr>
    </w:p>
    <w:p w14:paraId="4A12D941" w14:textId="77777777" w:rsidR="00B411D6" w:rsidRDefault="00BF0D92" w:rsidP="00E51760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>Sezna</w:t>
      </w:r>
      <w:r w:rsidR="00E51760" w:rsidRPr="00E51760">
        <w:rPr>
          <w:rFonts w:ascii="Arial" w:hAnsi="Arial" w:cs="Arial"/>
          <w:b/>
          <w:sz w:val="18"/>
          <w:szCs w:val="18"/>
        </w:rPr>
        <w:t xml:space="preserve">m hodnocených dokumentů: název, verze, datum / </w:t>
      </w:r>
      <w:r w:rsidR="00E51760" w:rsidRPr="00E51760">
        <w:rPr>
          <w:rFonts w:ascii="Arial" w:hAnsi="Arial" w:cs="Arial"/>
          <w:b/>
          <w:i/>
          <w:sz w:val="18"/>
          <w:szCs w:val="18"/>
        </w:rPr>
        <w:t>List of all submit</w:t>
      </w:r>
      <w:r w:rsidR="009B0298">
        <w:rPr>
          <w:rFonts w:ascii="Arial" w:hAnsi="Arial" w:cs="Arial"/>
          <w:b/>
          <w:i/>
          <w:sz w:val="18"/>
          <w:szCs w:val="18"/>
        </w:rPr>
        <w:t>t</w:t>
      </w:r>
      <w:r w:rsidR="00E51760" w:rsidRPr="00E51760">
        <w:rPr>
          <w:rFonts w:ascii="Arial" w:hAnsi="Arial" w:cs="Arial"/>
          <w:b/>
          <w:i/>
          <w:sz w:val="18"/>
          <w:szCs w:val="18"/>
        </w:rPr>
        <w:t>ed documents: Document title, version, date</w:t>
      </w:r>
    </w:p>
    <w:p w14:paraId="50257F69" w14:textId="77777777" w:rsidR="00650921" w:rsidRPr="00650921" w:rsidRDefault="00650921" w:rsidP="00E51760">
      <w:pPr>
        <w:jc w:val="both"/>
        <w:rPr>
          <w:rFonts w:ascii="Arial" w:hAnsi="Arial" w:cs="Arial"/>
          <w:sz w:val="32"/>
          <w:szCs w:val="32"/>
        </w:rPr>
      </w:pPr>
    </w:p>
    <w:tbl>
      <w:tblPr>
        <w:tblpPr w:leftFromText="141" w:rightFromText="141" w:vertAnchor="text" w:horzAnchor="margin" w:tblpXSpec="center" w:tblpY="118"/>
        <w:tblW w:w="93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21"/>
      </w:tblGrid>
      <w:tr w:rsidR="00AA403F" w14:paraId="39AA3D2B" w14:textId="77777777">
        <w:trPr>
          <w:trHeight w:val="461"/>
          <w:jc w:val="center"/>
        </w:trPr>
        <w:tc>
          <w:tcPr>
            <w:tcW w:w="6318" w:type="dxa"/>
            <w:vMerge w:val="restart"/>
            <w:vAlign w:val="center"/>
          </w:tcPr>
          <w:p w14:paraId="4995AF18" w14:textId="77777777" w:rsidR="00AA403F" w:rsidRPr="0029380C" w:rsidRDefault="00AA403F" w:rsidP="00AA40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Sezna</w:t>
            </w:r>
            <w:r w:rsidRPr="0029380C">
              <w:rPr>
                <w:rFonts w:ascii="Arial" w:hAnsi="Arial" w:cs="Arial"/>
                <w:sz w:val="20"/>
                <w:szCs w:val="20"/>
              </w:rPr>
              <w:t>m hodnocených</w:t>
            </w:r>
            <w:r>
              <w:rPr>
                <w:rFonts w:ascii="Arial" w:hAnsi="Arial" w:cs="Arial"/>
                <w:sz w:val="20"/>
                <w:szCs w:val="20"/>
              </w:rPr>
              <w:t xml:space="preserve"> dokumentů: název, verze, datum</w:t>
            </w:r>
          </w:p>
          <w:p w14:paraId="0E6AFE4B" w14:textId="77777777" w:rsidR="00AA403F" w:rsidRDefault="00AA403F" w:rsidP="00AA403F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List of all submitted documents: Document title, version, date</w:t>
            </w:r>
          </w:p>
        </w:tc>
      </w:tr>
      <w:tr w:rsidR="00AA403F" w14:paraId="438EABBA" w14:textId="77777777">
        <w:trPr>
          <w:trHeight w:val="461"/>
          <w:jc w:val="center"/>
        </w:trPr>
        <w:tc>
          <w:tcPr>
            <w:tcW w:w="6318" w:type="dxa"/>
            <w:vMerge/>
            <w:vAlign w:val="center"/>
          </w:tcPr>
          <w:p w14:paraId="52F95DC2" w14:textId="77777777" w:rsidR="00AA403F" w:rsidRDefault="00AA403F" w:rsidP="00AA403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A403F" w14:paraId="75F7C477" w14:textId="77777777">
        <w:trPr>
          <w:trHeight w:val="137"/>
          <w:jc w:val="center"/>
        </w:trPr>
        <w:tc>
          <w:tcPr>
            <w:tcW w:w="6318" w:type="dxa"/>
            <w:vAlign w:val="center"/>
          </w:tcPr>
          <w:p w14:paraId="535EC6A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CFE3D98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D38F43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CC9796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08DD8F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D7D3E3D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84295E6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DB30B6B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8C9B86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B28A14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8CA123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0DE25B21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0BF81C6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96C59B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FCEBE6E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AEE650B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CBA1CC4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5D0018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6A728A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67C39A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7D6CCD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1EAD65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6BD943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90C9857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92CDC4E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0DDC2D8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733D330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63C385A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2CA4EC2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CF4680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F4AA04C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F4525C0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747243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BE47D9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AC6136F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6CA6E5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7B3C64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5FE8D2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EF772DD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0C5851D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1792D24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26C80D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4906482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CF1B8EF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797284D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E4C676D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7050940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52107B5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4289D23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4AB0717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2F3162E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0EDE975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03BBD6C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F21C831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C6022C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C9ACF08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2E09E4C9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66BBD06F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A0541D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CDA780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E3831C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D098E36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43AC0F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574142EB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2A1763A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0073A41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7DB125E2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770BEB94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052798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800B78E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F5982EE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229A962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E8EAD4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0914EF5B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F7FE8DB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3399FDD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32F28B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22FB80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4B6C1A6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8B0214D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BB48DC9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955B4C6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7FA532D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CE29AC2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0804D817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3ECC499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5C57EB5A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10355E77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1D3EE073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4387BBB7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6A75C80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14:paraId="30E7F1AC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9392908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:rsidRPr="00005B61" w14:paraId="23A5F4F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4D2F1E30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A403F" w:rsidRPr="00005B61" w14:paraId="58B3AD43" w14:textId="77777777">
        <w:trPr>
          <w:trHeight w:val="232"/>
          <w:jc w:val="center"/>
        </w:trPr>
        <w:tc>
          <w:tcPr>
            <w:tcW w:w="6318" w:type="dxa"/>
            <w:vAlign w:val="center"/>
          </w:tcPr>
          <w:p w14:paraId="30B2DC21" w14:textId="77777777" w:rsidR="00AA403F" w:rsidRPr="00AA403F" w:rsidRDefault="00AA403F" w:rsidP="00AA403F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00AC3ED" w14:textId="77777777" w:rsidR="00B04D3B" w:rsidRDefault="00B04D3B">
      <w:pPr>
        <w:jc w:val="both"/>
        <w:rPr>
          <w:rFonts w:ascii="Arial" w:hAnsi="Arial" w:cs="Arial"/>
          <w:bCs/>
          <w:sz w:val="18"/>
          <w:szCs w:val="18"/>
        </w:rPr>
      </w:pPr>
    </w:p>
    <w:p w14:paraId="380B13BF" w14:textId="77777777" w:rsidR="00B04D3B" w:rsidRDefault="00B04D3B">
      <w:pPr>
        <w:jc w:val="both"/>
        <w:rPr>
          <w:rFonts w:ascii="Arial" w:hAnsi="Arial" w:cs="Arial"/>
          <w:bCs/>
          <w:sz w:val="18"/>
          <w:szCs w:val="18"/>
        </w:rPr>
      </w:pPr>
    </w:p>
    <w:p w14:paraId="1C014628" w14:textId="77777777" w:rsidR="003231F9" w:rsidRPr="00BD1177" w:rsidRDefault="003231F9" w:rsidP="003231F9">
      <w:pPr>
        <w:jc w:val="both"/>
        <w:rPr>
          <w:rFonts w:ascii="Arial" w:hAnsi="Arial" w:cs="Arial"/>
          <w:b/>
          <w:bCs/>
          <w:sz w:val="18"/>
          <w:szCs w:val="18"/>
        </w:rPr>
      </w:pPr>
      <w:r w:rsidRPr="00BD1177">
        <w:rPr>
          <w:rFonts w:ascii="Arial" w:hAnsi="Arial" w:cs="Arial"/>
          <w:b/>
          <w:bCs/>
          <w:sz w:val="18"/>
          <w:szCs w:val="18"/>
        </w:rPr>
        <w:lastRenderedPageBreak/>
        <w:t>Seznam míst hodnocení s označením míst, kde MEK F</w:t>
      </w:r>
      <w:r w:rsidR="00B83432" w:rsidRPr="00BD1177">
        <w:rPr>
          <w:rFonts w:ascii="Arial" w:hAnsi="Arial" w:cs="Arial"/>
          <w:b/>
          <w:bCs/>
          <w:sz w:val="18"/>
          <w:szCs w:val="18"/>
        </w:rPr>
        <w:t>akultní nemocnice</w:t>
      </w:r>
      <w:r w:rsidR="003B3E3D">
        <w:rPr>
          <w:rFonts w:ascii="Arial" w:hAnsi="Arial" w:cs="Arial"/>
          <w:b/>
          <w:bCs/>
          <w:sz w:val="18"/>
          <w:szCs w:val="18"/>
        </w:rPr>
        <w:t xml:space="preserve"> Motol a Homolka</w:t>
      </w:r>
      <w:r w:rsidR="00CE08B8">
        <w:rPr>
          <w:rFonts w:ascii="Arial" w:hAnsi="Arial" w:cs="Arial"/>
          <w:b/>
          <w:bCs/>
          <w:sz w:val="18"/>
          <w:szCs w:val="18"/>
        </w:rPr>
        <w:t xml:space="preserve"> vykonává lokální </w:t>
      </w:r>
      <w:r w:rsidRPr="00BD1177">
        <w:rPr>
          <w:rFonts w:ascii="Arial" w:hAnsi="Arial" w:cs="Arial"/>
          <w:b/>
          <w:bCs/>
          <w:sz w:val="18"/>
          <w:szCs w:val="18"/>
        </w:rPr>
        <w:t>dohled (LEK)</w:t>
      </w:r>
      <w:r w:rsidR="00BD1177" w:rsidRPr="00BD1177">
        <w:rPr>
          <w:rFonts w:ascii="Arial" w:hAnsi="Arial" w:cs="Arial"/>
          <w:b/>
          <w:bCs/>
          <w:sz w:val="18"/>
          <w:szCs w:val="18"/>
        </w:rPr>
        <w:t xml:space="preserve"> / </w:t>
      </w:r>
      <w:r w:rsidRPr="00BD1177">
        <w:rPr>
          <w:rFonts w:ascii="Arial" w:hAnsi="Arial" w:cs="Arial"/>
          <w:b/>
          <w:bCs/>
          <w:i/>
          <w:sz w:val="18"/>
          <w:szCs w:val="18"/>
        </w:rPr>
        <w:t>List of the CT sites in Czech Republic where UH Motol IEC has given its opinion and will perform supervision</w:t>
      </w:r>
      <w:r w:rsidR="00CE08B8">
        <w:rPr>
          <w:rFonts w:ascii="Arial" w:hAnsi="Arial" w:cs="Arial"/>
          <w:b/>
          <w:bCs/>
          <w:i/>
          <w:sz w:val="18"/>
          <w:szCs w:val="18"/>
        </w:rPr>
        <w:t xml:space="preserve"> (LEC)</w:t>
      </w:r>
    </w:p>
    <w:p w14:paraId="77ED1D62" w14:textId="77777777" w:rsidR="00B102E5" w:rsidRPr="00FB5329" w:rsidRDefault="00B102E5" w:rsidP="003231F9">
      <w:pPr>
        <w:jc w:val="both"/>
        <w:rPr>
          <w:rFonts w:ascii="Arial" w:hAnsi="Arial" w:cs="Arial"/>
          <w:bCs/>
          <w:sz w:val="40"/>
          <w:szCs w:val="40"/>
        </w:rPr>
      </w:pPr>
    </w:p>
    <w:tbl>
      <w:tblPr>
        <w:tblW w:w="93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54"/>
        <w:gridCol w:w="1216"/>
        <w:gridCol w:w="4054"/>
      </w:tblGrid>
      <w:tr w:rsidR="003231F9" w14:paraId="23CC740F" w14:textId="77777777">
        <w:trPr>
          <w:trHeight w:val="567"/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E8D22EC" w14:textId="77777777" w:rsidR="00BD1177" w:rsidRDefault="003231F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Místo hodnocení / Jméno zkoušejícího</w:t>
            </w:r>
          </w:p>
          <w:p w14:paraId="6781AE58" w14:textId="77777777" w:rsidR="003231F9" w:rsidRDefault="003231F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Trial Site / Name of Investigator</w:t>
            </w:r>
          </w:p>
        </w:tc>
        <w:tc>
          <w:tcPr>
            <w:tcW w:w="1216" w:type="dxa"/>
            <w:shd w:val="clear" w:color="auto" w:fill="auto"/>
            <w:vAlign w:val="center"/>
          </w:tcPr>
          <w:p w14:paraId="750A5469" w14:textId="77777777" w:rsidR="00F45AEC" w:rsidRDefault="00BD1177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MEK</w:t>
            </w:r>
            <w:r w:rsidR="00F60CF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FNM</w:t>
            </w:r>
          </w:p>
          <w:p w14:paraId="2855364F" w14:textId="77777777" w:rsidR="00F61982" w:rsidRDefault="00F61982">
            <w:pPr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IEC UHM</w:t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8113968" w14:textId="77777777" w:rsidR="003231F9" w:rsidRDefault="003231F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Adresa místní EK</w:t>
            </w:r>
          </w:p>
          <w:p w14:paraId="77D43A45" w14:textId="77777777" w:rsidR="003231F9" w:rsidRDefault="00BD117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i/>
                <w:sz w:val="18"/>
                <w:szCs w:val="18"/>
              </w:rPr>
              <w:t>Adress of L</w:t>
            </w:r>
            <w:r w:rsidR="003231F9">
              <w:rPr>
                <w:rFonts w:ascii="Arial" w:hAnsi="Arial" w:cs="Arial"/>
                <w:i/>
                <w:sz w:val="18"/>
                <w:szCs w:val="18"/>
              </w:rPr>
              <w:t>ocal EC</w:t>
            </w:r>
          </w:p>
        </w:tc>
      </w:tr>
      <w:tr w:rsidR="003231F9" w14:paraId="197C381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58D3B30" w14:textId="77777777" w:rsidR="007F43EB" w:rsidRDefault="007F43EB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624952D" w14:textId="77777777" w:rsidR="003231F9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Zaškrtávací27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CF0659"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1"/>
          </w:p>
        </w:tc>
        <w:tc>
          <w:tcPr>
            <w:tcW w:w="4054" w:type="dxa"/>
            <w:shd w:val="clear" w:color="auto" w:fill="auto"/>
            <w:vAlign w:val="center"/>
          </w:tcPr>
          <w:p w14:paraId="047BB931" w14:textId="77777777" w:rsidR="003231F9" w:rsidRDefault="003231F9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231F9" w14:paraId="6E85A68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D816390" w14:textId="77777777" w:rsidR="007F43EB" w:rsidRDefault="007F43EB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7D55989" w14:textId="77777777" w:rsidR="003231F9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škrtávací9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5C51AE"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2"/>
          </w:p>
        </w:tc>
        <w:tc>
          <w:tcPr>
            <w:tcW w:w="4054" w:type="dxa"/>
            <w:shd w:val="clear" w:color="auto" w:fill="auto"/>
            <w:vAlign w:val="center"/>
          </w:tcPr>
          <w:p w14:paraId="4ED8CEE2" w14:textId="77777777" w:rsidR="003231F9" w:rsidRDefault="003231F9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3231F9" w14:paraId="40B9EC4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1851FDCE" w14:textId="77777777" w:rsidR="007F43EB" w:rsidRDefault="007F43EB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C829863" w14:textId="77777777" w:rsidR="003231F9" w:rsidRDefault="00E0619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škrtávací10"/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 w:rsidR="00AD5E93"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4054" w:type="dxa"/>
            <w:shd w:val="clear" w:color="auto" w:fill="auto"/>
            <w:vAlign w:val="center"/>
          </w:tcPr>
          <w:p w14:paraId="591CCB8E" w14:textId="77777777" w:rsidR="003F500E" w:rsidRDefault="003F500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54C54EF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7A9B2D6" w14:textId="77777777" w:rsidR="007E3BB8" w:rsidRDefault="007E3BB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43E962F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01445C3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3DD4054F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0741135" w14:textId="77777777" w:rsidR="007E3BB8" w:rsidRDefault="007E3BB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FC4FB2A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2E45D16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645AB091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9DC8C55" w14:textId="77777777" w:rsidR="003E20F8" w:rsidRDefault="003E20F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D004A2E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F2AB47B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34947" w14:paraId="5372800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6349B5F" w14:textId="77777777" w:rsidR="003E20F8" w:rsidRDefault="003E20F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B39462F" w14:textId="77777777" w:rsidR="00034947" w:rsidRDefault="00034947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F46352B" w14:textId="77777777" w:rsidR="00034947" w:rsidRDefault="00034947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411D6" w14:paraId="64D0CDC7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AA63201" w14:textId="77777777" w:rsidR="003E20F8" w:rsidRDefault="003E20F8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4D949AD" w14:textId="77777777" w:rsidR="00B411D6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EEC283F" w14:textId="77777777" w:rsidR="00B411D6" w:rsidRDefault="00B411D6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411D6" w14:paraId="6261A832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97343C7" w14:textId="77777777" w:rsidR="00B63BC3" w:rsidRDefault="00B63BC3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5FC0622" w14:textId="77777777" w:rsidR="00B411D6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083FBDB" w14:textId="77777777" w:rsidR="00B411D6" w:rsidRDefault="00B411D6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411D6" w14:paraId="6FF8460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77E6360" w14:textId="77777777" w:rsidR="00B63BC3" w:rsidRDefault="00B63BC3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6B73DAE" w14:textId="77777777" w:rsidR="00B411D6" w:rsidRDefault="00B411D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EC613F3" w14:textId="77777777" w:rsidR="00B411D6" w:rsidRDefault="00B411D6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FDD038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2A2E125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DA40C40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976DBD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0594841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CDE0B7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D6ACCDE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542250E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A57277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D9B754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FEF6E0D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F5DBE3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68C56B7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C92A24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0685CA7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EB74B02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339C074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8B9532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8B7061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0713F74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4996BE0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3D0FDB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3A27981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B1BEE6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34F5602B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70460F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E07CDF3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C74B94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C55BD8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477170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7BA62D9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46EDE5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368C01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055984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EC07FCB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9F33C9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7DFD65A9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49D9AD3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D498F81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A1335A2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62B52798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D31EE1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F88DA1F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024E6C0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FB2FA7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ABCD5D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965BC2F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EF10753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69376722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03F255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188FF82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FBEE3D6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7D3ED3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D7C5FF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77A4DAF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A03334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DEE7E31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83FFB1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990B6B0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FBD583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1EC3EDA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16BDE77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2424BB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45F156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4AA423B2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D81CB9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76CD744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58B435E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0D35CF7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15FA467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D6F4004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FF7B70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794B16D5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464604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9CEFE33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4FAEC62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38D2F70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0B7E22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96C379B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79E00B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A8B723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A61AACF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FE2C035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8F49880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330372A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2AA853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2C5A73C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3AD863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71E4256A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2653509C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5482A84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C93EC7C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0925A6FB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87C4194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1EC9E29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D7C6B1A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013B7E1A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4839932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798B482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4851B28C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671D518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2616BBB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E6EDF4B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E7916F1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22CE494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808E6BD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888C584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20E1F29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A64BE" w14:paraId="5A1F957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EDEEDE8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959BC71" w14:textId="77777777" w:rsidR="00BA64BE" w:rsidRDefault="00BA64BE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29F08C0" w14:textId="77777777" w:rsidR="00BA64BE" w:rsidRDefault="00BA64BE" w:rsidP="00ED5CD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143B653E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8B5459B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D3C0335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253CF0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3DE782F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5A7B97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4E83D291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231DC91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5C4AD961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7598F55B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08098EE9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1BC3504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1654BCF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E82530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28B8FA62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B6A4137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75F81F5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BE2FFD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E7EA5D6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3BACF9CE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0AB7EE5A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AD81038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DF321AA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35F511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2793C2FF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D3FAF3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1F328803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70988E30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74256EFC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AAC7857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5919B49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6DFF3F1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233549A3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5B1FBAF2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6B53CA6D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0889A2C0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772DE7D1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4E56BA4C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7035C568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9E311C7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3410F990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372325A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5A69354A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112E30C0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4930737D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0A42CB8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F87A994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528165EF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B04D3B" w14:paraId="4BBC11D4" w14:textId="77777777">
        <w:trPr>
          <w:jc w:val="center"/>
        </w:trPr>
        <w:tc>
          <w:tcPr>
            <w:tcW w:w="4054" w:type="dxa"/>
            <w:shd w:val="clear" w:color="auto" w:fill="auto"/>
            <w:vAlign w:val="center"/>
          </w:tcPr>
          <w:p w14:paraId="62CB714D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216" w:type="dxa"/>
            <w:shd w:val="clear" w:color="auto" w:fill="auto"/>
            <w:vAlign w:val="center"/>
          </w:tcPr>
          <w:p w14:paraId="31C69095" w14:textId="77777777" w:rsidR="00B04D3B" w:rsidRDefault="00B04D3B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begin">
                <w:ffData>
                  <w:name w:val="Zaškrtávací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instrText xml:space="preserve"> FORMCHECKBOX </w:instrTex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4054" w:type="dxa"/>
            <w:shd w:val="clear" w:color="auto" w:fill="auto"/>
            <w:vAlign w:val="center"/>
          </w:tcPr>
          <w:p w14:paraId="29A57667" w14:textId="77777777" w:rsidR="00B04D3B" w:rsidRDefault="00B04D3B" w:rsidP="00A5731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904C5A4" w14:textId="77777777" w:rsidR="00B04D3B" w:rsidRPr="00B04D3B" w:rsidRDefault="00B04D3B" w:rsidP="00B04D3B">
      <w:pPr>
        <w:rPr>
          <w:rFonts w:ascii="Arial" w:hAnsi="Arial" w:cs="Arial"/>
          <w:sz w:val="18"/>
          <w:szCs w:val="18"/>
          <w:lang w:val="en-US"/>
        </w:rPr>
      </w:pPr>
    </w:p>
    <w:sectPr w:rsidR="00B04D3B" w:rsidRPr="00B04D3B">
      <w:headerReference w:type="default" r:id="rId7"/>
      <w:footerReference w:type="default" r:id="rId8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512B45" w14:textId="77777777" w:rsidR="00432CEA" w:rsidRDefault="00432CEA">
      <w:r>
        <w:separator/>
      </w:r>
    </w:p>
  </w:endnote>
  <w:endnote w:type="continuationSeparator" w:id="0">
    <w:p w14:paraId="1D056DAF" w14:textId="77777777" w:rsidR="00432CEA" w:rsidRDefault="00432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A38E20" w14:textId="77777777" w:rsidR="00945C6D" w:rsidRDefault="00945C6D">
    <w:pPr>
      <w:pStyle w:val="Zpat"/>
    </w:pPr>
    <w:r>
      <w:rPr>
        <w:color w:val="C0C0C0"/>
        <w:sz w:val="20"/>
        <w:szCs w:val="20"/>
      </w:rPr>
      <w:t xml:space="preserve">                                                              </w:t>
    </w:r>
    <w:r>
      <w:rPr>
        <w:color w:val="C0C0C0"/>
        <w:sz w:val="20"/>
        <w:szCs w:val="20"/>
      </w:rPr>
      <w:tab/>
    </w:r>
    <w:r w:rsidRPr="00734DCF">
      <w:rPr>
        <w:color w:val="C0C0C0"/>
        <w:sz w:val="20"/>
        <w:szCs w:val="20"/>
      </w:rPr>
      <w:t xml:space="preserve">Strana </w:t>
    </w:r>
    <w:r w:rsidRPr="00734DCF">
      <w:rPr>
        <w:color w:val="C0C0C0"/>
        <w:sz w:val="20"/>
        <w:szCs w:val="20"/>
      </w:rPr>
      <w:fldChar w:fldCharType="begin"/>
    </w:r>
    <w:r w:rsidRPr="00734DCF">
      <w:rPr>
        <w:color w:val="C0C0C0"/>
        <w:sz w:val="20"/>
        <w:szCs w:val="20"/>
      </w:rPr>
      <w:instrText xml:space="preserve"> PAGE </w:instrText>
    </w:r>
    <w:r>
      <w:rPr>
        <w:color w:val="C0C0C0"/>
        <w:sz w:val="20"/>
        <w:szCs w:val="20"/>
      </w:rPr>
      <w:fldChar w:fldCharType="separate"/>
    </w:r>
    <w:r w:rsidR="00B00AF7">
      <w:rPr>
        <w:noProof/>
        <w:color w:val="C0C0C0"/>
        <w:sz w:val="20"/>
        <w:szCs w:val="20"/>
      </w:rPr>
      <w:t>1</w:t>
    </w:r>
    <w:r w:rsidRPr="00734DCF">
      <w:rPr>
        <w:color w:val="C0C0C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3445BF" w14:textId="77777777" w:rsidR="00432CEA" w:rsidRDefault="00432CEA">
      <w:r>
        <w:separator/>
      </w:r>
    </w:p>
  </w:footnote>
  <w:footnote w:type="continuationSeparator" w:id="0">
    <w:p w14:paraId="5103B128" w14:textId="77777777" w:rsidR="00432CEA" w:rsidRDefault="00432C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5CF772" w14:textId="77777777" w:rsidR="00267439" w:rsidRPr="00267439" w:rsidRDefault="00267439" w:rsidP="00267439">
    <w:pPr>
      <w:pStyle w:val="Zhlav"/>
    </w:pPr>
    <w:r>
      <w:t xml:space="preserve">Etická </w:t>
    </w:r>
    <w:proofErr w:type="gramStart"/>
    <w:r>
      <w:t>komise -</w:t>
    </w:r>
    <w:r w:rsidRPr="00267439">
      <w:t xml:space="preserve"> formulář</w:t>
    </w:r>
    <w:proofErr w:type="gramEnd"/>
    <w:r w:rsidRPr="00267439">
      <w:t xml:space="preserve"> pro podání k souhlasu / </w:t>
    </w:r>
    <w:r w:rsidRPr="00267439">
      <w:rPr>
        <w:i/>
      </w:rPr>
      <w:t>IEC receipt and approval form</w:t>
    </w:r>
  </w:p>
  <w:p w14:paraId="508DBC9C" w14:textId="77777777" w:rsidR="00267439" w:rsidRDefault="00267439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53531"/>
    <w:multiLevelType w:val="hybridMultilevel"/>
    <w:tmpl w:val="389AD93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86A40D1"/>
    <w:multiLevelType w:val="hybridMultilevel"/>
    <w:tmpl w:val="40A0BA7E"/>
    <w:lvl w:ilvl="0" w:tplc="E55CBB0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" w15:restartNumberingAfterBreak="0">
    <w:nsid w:val="1C5E09D6"/>
    <w:multiLevelType w:val="hybridMultilevel"/>
    <w:tmpl w:val="B8B80C84"/>
    <w:lvl w:ilvl="0" w:tplc="3A983DE4">
      <w:start w:val="2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245A4C0A"/>
    <w:multiLevelType w:val="hybridMultilevel"/>
    <w:tmpl w:val="672C9248"/>
    <w:lvl w:ilvl="0" w:tplc="0409000F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7261ECB"/>
    <w:multiLevelType w:val="hybridMultilevel"/>
    <w:tmpl w:val="AD345852"/>
    <w:lvl w:ilvl="0" w:tplc="757222A6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5" w15:restartNumberingAfterBreak="0">
    <w:nsid w:val="2E8554A5"/>
    <w:multiLevelType w:val="hybridMultilevel"/>
    <w:tmpl w:val="9A20465C"/>
    <w:lvl w:ilvl="0" w:tplc="25047714">
      <w:numFmt w:val="bullet"/>
      <w:lvlText w:val=""/>
      <w:lvlJc w:val="left"/>
      <w:pPr>
        <w:tabs>
          <w:tab w:val="num" w:pos="3225"/>
        </w:tabs>
        <w:ind w:left="3225" w:hanging="390"/>
      </w:pPr>
      <w:rPr>
        <w:rFonts w:ascii="Wingdings" w:eastAsia="Times New Roman" w:hAnsi="Wingdings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7515"/>
        </w:tabs>
        <w:ind w:left="751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8235"/>
        </w:tabs>
        <w:ind w:left="823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8955"/>
        </w:tabs>
        <w:ind w:left="8955" w:hanging="360"/>
      </w:pPr>
      <w:rPr>
        <w:rFonts w:ascii="Wingdings" w:hAnsi="Wingdings" w:hint="default"/>
      </w:rPr>
    </w:lvl>
  </w:abstractNum>
  <w:abstractNum w:abstractNumId="6" w15:restartNumberingAfterBreak="0">
    <w:nsid w:val="39C33190"/>
    <w:multiLevelType w:val="hybridMultilevel"/>
    <w:tmpl w:val="17EAC08E"/>
    <w:lvl w:ilvl="0" w:tplc="6602E9C6">
      <w:start w:val="2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7" w15:restartNumberingAfterBreak="0">
    <w:nsid w:val="47D210A8"/>
    <w:multiLevelType w:val="hybridMultilevel"/>
    <w:tmpl w:val="BC6E6FD6"/>
    <w:lvl w:ilvl="0" w:tplc="D34A6B2A">
      <w:start w:val="5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8" w15:restartNumberingAfterBreak="0">
    <w:nsid w:val="48215803"/>
    <w:multiLevelType w:val="hybridMultilevel"/>
    <w:tmpl w:val="A0F8BAA0"/>
    <w:lvl w:ilvl="0" w:tplc="7BC46EE4">
      <w:start w:val="4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9" w15:restartNumberingAfterBreak="0">
    <w:nsid w:val="4E415C46"/>
    <w:multiLevelType w:val="hybridMultilevel"/>
    <w:tmpl w:val="E2DA4ED2"/>
    <w:lvl w:ilvl="0" w:tplc="AE8EF2B0">
      <w:start w:val="7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0" w15:restartNumberingAfterBreak="0">
    <w:nsid w:val="4F135591"/>
    <w:multiLevelType w:val="hybridMultilevel"/>
    <w:tmpl w:val="91640F74"/>
    <w:lvl w:ilvl="0" w:tplc="CC12488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 w15:restartNumberingAfterBreak="0">
    <w:nsid w:val="57B32BCC"/>
    <w:multiLevelType w:val="hybridMultilevel"/>
    <w:tmpl w:val="28C090E8"/>
    <w:lvl w:ilvl="0" w:tplc="4DC8425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2" w15:restartNumberingAfterBreak="0">
    <w:nsid w:val="60F851DA"/>
    <w:multiLevelType w:val="hybridMultilevel"/>
    <w:tmpl w:val="4E30F518"/>
    <w:lvl w:ilvl="0" w:tplc="D242A37C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3" w15:restartNumberingAfterBreak="0">
    <w:nsid w:val="62232A89"/>
    <w:multiLevelType w:val="hybridMultilevel"/>
    <w:tmpl w:val="512A1DF8"/>
    <w:lvl w:ilvl="0" w:tplc="1F5ED1AC">
      <w:start w:val="6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4" w15:restartNumberingAfterBreak="0">
    <w:nsid w:val="67C42377"/>
    <w:multiLevelType w:val="hybridMultilevel"/>
    <w:tmpl w:val="67106320"/>
    <w:lvl w:ilvl="0" w:tplc="2536FB9E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5" w15:restartNumberingAfterBreak="0">
    <w:nsid w:val="69FD6176"/>
    <w:multiLevelType w:val="hybridMultilevel"/>
    <w:tmpl w:val="869C7DD0"/>
    <w:lvl w:ilvl="0" w:tplc="C086447A">
      <w:start w:val="4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 w15:restartNumberingAfterBreak="0">
    <w:nsid w:val="6AC13D54"/>
    <w:multiLevelType w:val="hybridMultilevel"/>
    <w:tmpl w:val="B726BAF0"/>
    <w:lvl w:ilvl="0" w:tplc="851AD99C">
      <w:start w:val="4"/>
      <w:numFmt w:val="decimal"/>
      <w:lvlText w:val="%1."/>
      <w:lvlJc w:val="left"/>
      <w:pPr>
        <w:tabs>
          <w:tab w:val="num" w:pos="405"/>
        </w:tabs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17" w15:restartNumberingAfterBreak="0">
    <w:nsid w:val="6D831761"/>
    <w:multiLevelType w:val="hybridMultilevel"/>
    <w:tmpl w:val="5C6C2868"/>
    <w:lvl w:ilvl="0" w:tplc="0405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80138569">
    <w:abstractNumId w:val="5"/>
  </w:num>
  <w:num w:numId="2" w16cid:durableId="1516923696">
    <w:abstractNumId w:val="11"/>
  </w:num>
  <w:num w:numId="3" w16cid:durableId="1507984906">
    <w:abstractNumId w:val="10"/>
  </w:num>
  <w:num w:numId="4" w16cid:durableId="1429888111">
    <w:abstractNumId w:val="2"/>
  </w:num>
  <w:num w:numId="5" w16cid:durableId="1297880722">
    <w:abstractNumId w:val="6"/>
  </w:num>
  <w:num w:numId="6" w16cid:durableId="254898424">
    <w:abstractNumId w:val="12"/>
  </w:num>
  <w:num w:numId="7" w16cid:durableId="725840936">
    <w:abstractNumId w:val="7"/>
  </w:num>
  <w:num w:numId="8" w16cid:durableId="1933858045">
    <w:abstractNumId w:val="9"/>
  </w:num>
  <w:num w:numId="9" w16cid:durableId="732655674">
    <w:abstractNumId w:val="14"/>
  </w:num>
  <w:num w:numId="10" w16cid:durableId="676352310">
    <w:abstractNumId w:val="4"/>
  </w:num>
  <w:num w:numId="11" w16cid:durableId="1154954104">
    <w:abstractNumId w:val="15"/>
  </w:num>
  <w:num w:numId="12" w16cid:durableId="1091126354">
    <w:abstractNumId w:val="0"/>
  </w:num>
  <w:num w:numId="13" w16cid:durableId="1334187236">
    <w:abstractNumId w:val="17"/>
  </w:num>
  <w:num w:numId="14" w16cid:durableId="502088497">
    <w:abstractNumId w:val="8"/>
  </w:num>
  <w:num w:numId="15" w16cid:durableId="1697927944">
    <w:abstractNumId w:val="13"/>
  </w:num>
  <w:num w:numId="16" w16cid:durableId="693195836">
    <w:abstractNumId w:val="16"/>
  </w:num>
  <w:num w:numId="17" w16cid:durableId="1000697427">
    <w:abstractNumId w:val="1"/>
  </w:num>
  <w:num w:numId="18" w16cid:durableId="8800212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009"/>
    <w:rsid w:val="00005B61"/>
    <w:rsid w:val="00034947"/>
    <w:rsid w:val="00060DF1"/>
    <w:rsid w:val="00063873"/>
    <w:rsid w:val="00081B4E"/>
    <w:rsid w:val="000831A6"/>
    <w:rsid w:val="001112BC"/>
    <w:rsid w:val="00141332"/>
    <w:rsid w:val="00173024"/>
    <w:rsid w:val="00193070"/>
    <w:rsid w:val="00195C03"/>
    <w:rsid w:val="001A3741"/>
    <w:rsid w:val="001D1A1A"/>
    <w:rsid w:val="001E15B6"/>
    <w:rsid w:val="001F7555"/>
    <w:rsid w:val="00224D61"/>
    <w:rsid w:val="00225DF6"/>
    <w:rsid w:val="00232DC3"/>
    <w:rsid w:val="0023734D"/>
    <w:rsid w:val="0024252F"/>
    <w:rsid w:val="002437A8"/>
    <w:rsid w:val="0024382E"/>
    <w:rsid w:val="00254EDE"/>
    <w:rsid w:val="00260105"/>
    <w:rsid w:val="00267439"/>
    <w:rsid w:val="00273A0E"/>
    <w:rsid w:val="00287E4D"/>
    <w:rsid w:val="0029380C"/>
    <w:rsid w:val="002943CC"/>
    <w:rsid w:val="002A1114"/>
    <w:rsid w:val="002C0597"/>
    <w:rsid w:val="003231F9"/>
    <w:rsid w:val="0033086D"/>
    <w:rsid w:val="0033377C"/>
    <w:rsid w:val="00362B32"/>
    <w:rsid w:val="00396E45"/>
    <w:rsid w:val="003A00D2"/>
    <w:rsid w:val="003A792B"/>
    <w:rsid w:val="003B3E3D"/>
    <w:rsid w:val="003E20F8"/>
    <w:rsid w:val="003F500E"/>
    <w:rsid w:val="00432CEA"/>
    <w:rsid w:val="00441AF8"/>
    <w:rsid w:val="00447448"/>
    <w:rsid w:val="00452355"/>
    <w:rsid w:val="00477290"/>
    <w:rsid w:val="004E6F11"/>
    <w:rsid w:val="00523163"/>
    <w:rsid w:val="0052429E"/>
    <w:rsid w:val="0056675F"/>
    <w:rsid w:val="0058362F"/>
    <w:rsid w:val="005844CD"/>
    <w:rsid w:val="00591F0C"/>
    <w:rsid w:val="005C503E"/>
    <w:rsid w:val="005C51AE"/>
    <w:rsid w:val="005D53E9"/>
    <w:rsid w:val="005D6B13"/>
    <w:rsid w:val="005E08CD"/>
    <w:rsid w:val="005E6513"/>
    <w:rsid w:val="005F1BDE"/>
    <w:rsid w:val="00607A92"/>
    <w:rsid w:val="0061564A"/>
    <w:rsid w:val="00615D07"/>
    <w:rsid w:val="00650921"/>
    <w:rsid w:val="006534BF"/>
    <w:rsid w:val="00655EAA"/>
    <w:rsid w:val="00657B11"/>
    <w:rsid w:val="006722F0"/>
    <w:rsid w:val="006A4270"/>
    <w:rsid w:val="006C68A2"/>
    <w:rsid w:val="006D69FB"/>
    <w:rsid w:val="006E11FB"/>
    <w:rsid w:val="00730C2B"/>
    <w:rsid w:val="00734DCF"/>
    <w:rsid w:val="00747F76"/>
    <w:rsid w:val="00754814"/>
    <w:rsid w:val="0076117C"/>
    <w:rsid w:val="007731CF"/>
    <w:rsid w:val="007A5D25"/>
    <w:rsid w:val="007B054D"/>
    <w:rsid w:val="007E3BB8"/>
    <w:rsid w:val="007E76CD"/>
    <w:rsid w:val="007F43EB"/>
    <w:rsid w:val="008157D8"/>
    <w:rsid w:val="00836555"/>
    <w:rsid w:val="0087062F"/>
    <w:rsid w:val="008B6D9F"/>
    <w:rsid w:val="008C48ED"/>
    <w:rsid w:val="008E7E84"/>
    <w:rsid w:val="00913DE3"/>
    <w:rsid w:val="00927B0E"/>
    <w:rsid w:val="009373A3"/>
    <w:rsid w:val="00945C6D"/>
    <w:rsid w:val="00975972"/>
    <w:rsid w:val="00977233"/>
    <w:rsid w:val="0098108B"/>
    <w:rsid w:val="009B0298"/>
    <w:rsid w:val="009B770D"/>
    <w:rsid w:val="009D0AC0"/>
    <w:rsid w:val="009F0056"/>
    <w:rsid w:val="00A07560"/>
    <w:rsid w:val="00A10EF2"/>
    <w:rsid w:val="00A25141"/>
    <w:rsid w:val="00A30EEA"/>
    <w:rsid w:val="00A54C65"/>
    <w:rsid w:val="00A5731A"/>
    <w:rsid w:val="00A80403"/>
    <w:rsid w:val="00A94009"/>
    <w:rsid w:val="00AA0A71"/>
    <w:rsid w:val="00AA403F"/>
    <w:rsid w:val="00AB628D"/>
    <w:rsid w:val="00AD5E93"/>
    <w:rsid w:val="00AF6891"/>
    <w:rsid w:val="00B00AF7"/>
    <w:rsid w:val="00B04D3B"/>
    <w:rsid w:val="00B102E5"/>
    <w:rsid w:val="00B13868"/>
    <w:rsid w:val="00B31EA0"/>
    <w:rsid w:val="00B411D6"/>
    <w:rsid w:val="00B44491"/>
    <w:rsid w:val="00B47B63"/>
    <w:rsid w:val="00B566E8"/>
    <w:rsid w:val="00B56733"/>
    <w:rsid w:val="00B63BC3"/>
    <w:rsid w:val="00B83432"/>
    <w:rsid w:val="00BA3EB5"/>
    <w:rsid w:val="00BA64BE"/>
    <w:rsid w:val="00BB0CD9"/>
    <w:rsid w:val="00BC77C8"/>
    <w:rsid w:val="00BD1177"/>
    <w:rsid w:val="00BF0C46"/>
    <w:rsid w:val="00BF0D92"/>
    <w:rsid w:val="00BF4D53"/>
    <w:rsid w:val="00C2787A"/>
    <w:rsid w:val="00C87004"/>
    <w:rsid w:val="00CB55A0"/>
    <w:rsid w:val="00CE08B8"/>
    <w:rsid w:val="00CF0659"/>
    <w:rsid w:val="00CF286C"/>
    <w:rsid w:val="00D3617B"/>
    <w:rsid w:val="00D75DAD"/>
    <w:rsid w:val="00DC0DBB"/>
    <w:rsid w:val="00E011CE"/>
    <w:rsid w:val="00E06190"/>
    <w:rsid w:val="00E13D3E"/>
    <w:rsid w:val="00E221C9"/>
    <w:rsid w:val="00E424B2"/>
    <w:rsid w:val="00E5106D"/>
    <w:rsid w:val="00E51760"/>
    <w:rsid w:val="00E834B6"/>
    <w:rsid w:val="00E943A8"/>
    <w:rsid w:val="00ED2496"/>
    <w:rsid w:val="00ED5CDA"/>
    <w:rsid w:val="00F279CB"/>
    <w:rsid w:val="00F34FA1"/>
    <w:rsid w:val="00F40B4E"/>
    <w:rsid w:val="00F45AEC"/>
    <w:rsid w:val="00F60CFE"/>
    <w:rsid w:val="00F61982"/>
    <w:rsid w:val="00F81E63"/>
    <w:rsid w:val="00FA538B"/>
    <w:rsid w:val="00FB47FA"/>
    <w:rsid w:val="00FB5329"/>
    <w:rsid w:val="00FC609F"/>
    <w:rsid w:val="00FC7532"/>
    <w:rsid w:val="00FD0D04"/>
    <w:rsid w:val="00FD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579A9F"/>
  <w15:chartTrackingRefBased/>
  <w15:docId w15:val="{69A12635-2960-469A-9234-259986739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75DAD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E834B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rPr>
      <w:color w:val="0000FF"/>
      <w:u w:val="single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 w:cs="Tahoma"/>
    </w:rPr>
  </w:style>
  <w:style w:type="paragraph" w:styleId="Zkladntext3">
    <w:name w:val="Body Text 3"/>
    <w:basedOn w:val="Normln"/>
    <w:rsid w:val="00477290"/>
    <w:rPr>
      <w:rFonts w:ascii="Arial" w:hAnsi="Ari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98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7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6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zivatel\Plocha\EK%20formular.dot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EK formular.dot</Template>
  <TotalTime>0</TotalTime>
  <Pages>3</Pages>
  <Words>373</Words>
  <Characters>2204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Stanovisko EK ke klinickému hodnocení</vt:lpstr>
    </vt:vector>
  </TitlesOfParts>
  <Company>FN Motol</Company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Stanovisko EK ke klinickému hodnocení</dc:title>
  <dc:subject/>
  <dc:creator>uzivatel</dc:creator>
  <cp:keywords/>
  <dc:description/>
  <cp:lastModifiedBy>Dana Černá 71923</cp:lastModifiedBy>
  <cp:revision>2</cp:revision>
  <cp:lastPrinted>2008-03-25T15:06:00Z</cp:lastPrinted>
  <dcterms:created xsi:type="dcterms:W3CDTF">2026-02-12T11:17:00Z</dcterms:created>
  <dcterms:modified xsi:type="dcterms:W3CDTF">2026-02-12T11:17:00Z</dcterms:modified>
</cp:coreProperties>
</file>